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5F39" w14:textId="77777777" w:rsidR="000534E6" w:rsidRPr="001D0DE8" w:rsidRDefault="000534E6" w:rsidP="009E4963">
      <w:pPr>
        <w:pStyle w:val="Brdtekst"/>
      </w:pPr>
    </w:p>
    <w:p w14:paraId="77F912B4" w14:textId="77777777" w:rsidR="000534E6" w:rsidRPr="001D0DE8" w:rsidRDefault="000534E6" w:rsidP="009E4963"/>
    <w:p w14:paraId="294F6D1E" w14:textId="77777777" w:rsidR="000534E6" w:rsidRPr="001D0DE8" w:rsidRDefault="000534E6" w:rsidP="009E4963"/>
    <w:p w14:paraId="6719D6C3" w14:textId="77777777" w:rsidR="000534E6" w:rsidRPr="001D0DE8" w:rsidRDefault="000534E6" w:rsidP="009E4963"/>
    <w:p w14:paraId="6550DFE3" w14:textId="77777777" w:rsidR="000534E6" w:rsidRPr="001D0DE8" w:rsidRDefault="000534E6" w:rsidP="009E4963"/>
    <w:p w14:paraId="6AA9FAA1" w14:textId="77777777" w:rsidR="00924FD1" w:rsidRPr="001D0DE8" w:rsidRDefault="00924FD1" w:rsidP="009E4963"/>
    <w:p w14:paraId="1600D34C" w14:textId="77777777" w:rsidR="00BD4627" w:rsidRPr="001D0DE8" w:rsidRDefault="00BD4627" w:rsidP="009E4963"/>
    <w:p w14:paraId="38B6D829" w14:textId="77777777" w:rsidR="00BD4627" w:rsidRPr="001D0DE8" w:rsidRDefault="00BD4627" w:rsidP="009E4963"/>
    <w:p w14:paraId="5E8DAF6D" w14:textId="77777777" w:rsidR="00D25344" w:rsidRDefault="00D25344" w:rsidP="00C80054">
      <w:pPr>
        <w:rPr>
          <w:rFonts w:ascii="Georgia" w:hAnsi="Georgia"/>
          <w:color w:val="3C0E10"/>
          <w:sz w:val="72"/>
          <w:szCs w:val="72"/>
        </w:rPr>
      </w:pPr>
    </w:p>
    <w:p w14:paraId="661F2897" w14:textId="3E5937E3" w:rsidR="00C80054" w:rsidRPr="006C1DF2" w:rsidRDefault="00D25344" w:rsidP="00C80054">
      <w:pPr>
        <w:rPr>
          <w:rFonts w:ascii="Ubuntu" w:hAnsi="Ubuntu"/>
          <w:color w:val="FFFFFF" w:themeColor="background1"/>
          <w:sz w:val="40"/>
          <w:szCs w:val="40"/>
        </w:rPr>
      </w:pPr>
      <w:r w:rsidRPr="00D25344">
        <w:rPr>
          <w:rFonts w:ascii="Georgia" w:hAnsi="Georgia"/>
          <w:color w:val="3C0E10"/>
          <w:sz w:val="72"/>
          <w:szCs w:val="72"/>
        </w:rPr>
        <w:t xml:space="preserve">Særlig </w:t>
      </w:r>
      <w:r w:rsidR="00605364">
        <w:rPr>
          <w:rFonts w:ascii="Georgia" w:hAnsi="Georgia"/>
          <w:color w:val="3C0E10"/>
          <w:sz w:val="72"/>
          <w:szCs w:val="72"/>
        </w:rPr>
        <w:t>r</w:t>
      </w:r>
      <w:r w:rsidRPr="00D25344">
        <w:rPr>
          <w:rFonts w:ascii="Georgia" w:hAnsi="Georgia"/>
          <w:color w:val="3C0E10"/>
          <w:sz w:val="72"/>
          <w:szCs w:val="72"/>
        </w:rPr>
        <w:t>isikovurdering af unge medarbejdere på apoteket</w:t>
      </w:r>
      <w:r w:rsidR="00C80054" w:rsidRPr="006C1DF2">
        <w:rPr>
          <w:rFonts w:ascii="Ubuntu" w:hAnsi="Ubuntu"/>
          <w:color w:val="FFFFFF" w:themeColor="background1"/>
          <w:sz w:val="60"/>
          <w:szCs w:val="60"/>
        </w:rPr>
        <w:br/>
      </w:r>
    </w:p>
    <w:p w14:paraId="54651D11" w14:textId="77777777" w:rsidR="000534E6" w:rsidRPr="006C1DF2" w:rsidRDefault="000534E6" w:rsidP="009E4963"/>
    <w:p w14:paraId="46190AD0" w14:textId="77777777" w:rsidR="00BD4627" w:rsidRPr="001D0DE8" w:rsidRDefault="00BD4627" w:rsidP="009E4963"/>
    <w:p w14:paraId="274941E8" w14:textId="77777777" w:rsidR="00F06F0A" w:rsidRPr="001D0DE8" w:rsidRDefault="00F06F0A" w:rsidP="009E4963">
      <w:r w:rsidRPr="001D0DE8">
        <w:br w:type="page"/>
      </w:r>
    </w:p>
    <w:p w14:paraId="326D4601" w14:textId="48420A76" w:rsidR="00422C31" w:rsidRPr="00AB59FF" w:rsidRDefault="00422C31" w:rsidP="0056091D">
      <w:pPr>
        <w:pStyle w:val="Overskrift1"/>
        <w:rPr>
          <w:lang w:eastAsia="da-DK"/>
        </w:rPr>
      </w:pPr>
      <w:proofErr w:type="spellStart"/>
      <w:r>
        <w:rPr>
          <w:lang w:eastAsia="da-DK"/>
        </w:rPr>
        <w:lastRenderedPageBreak/>
        <w:t>Særlig</w:t>
      </w:r>
      <w:proofErr w:type="spellEnd"/>
      <w:r>
        <w:rPr>
          <w:lang w:eastAsia="da-DK"/>
        </w:rPr>
        <w:t xml:space="preserve"> </w:t>
      </w:r>
      <w:proofErr w:type="spellStart"/>
      <w:r w:rsidR="00605364">
        <w:rPr>
          <w:lang w:eastAsia="da-DK"/>
        </w:rPr>
        <w:t>r</w:t>
      </w:r>
      <w:r w:rsidRPr="00AB59FF">
        <w:rPr>
          <w:lang w:eastAsia="da-DK"/>
        </w:rPr>
        <w:t>isikovurdering</w:t>
      </w:r>
      <w:proofErr w:type="spellEnd"/>
      <w:r w:rsidRPr="00AB59FF">
        <w:rPr>
          <w:lang w:eastAsia="da-DK"/>
        </w:rPr>
        <w:t xml:space="preserve"> </w:t>
      </w:r>
      <w:proofErr w:type="spellStart"/>
      <w:r w:rsidRPr="00AB59FF">
        <w:rPr>
          <w:lang w:eastAsia="da-DK"/>
        </w:rPr>
        <w:t>af</w:t>
      </w:r>
      <w:proofErr w:type="spellEnd"/>
      <w:r w:rsidRPr="00AB59FF">
        <w:rPr>
          <w:lang w:eastAsia="da-DK"/>
        </w:rPr>
        <w:t xml:space="preserve"> </w:t>
      </w:r>
      <w:proofErr w:type="spellStart"/>
      <w:r w:rsidRPr="00AB59FF">
        <w:rPr>
          <w:lang w:eastAsia="da-DK"/>
        </w:rPr>
        <w:t>unge</w:t>
      </w:r>
      <w:proofErr w:type="spellEnd"/>
      <w:r w:rsidRPr="00AB59FF">
        <w:rPr>
          <w:lang w:eastAsia="da-DK"/>
        </w:rPr>
        <w:t xml:space="preserve"> </w:t>
      </w:r>
      <w:proofErr w:type="spellStart"/>
      <w:r w:rsidRPr="00AB59FF">
        <w:rPr>
          <w:lang w:eastAsia="da-DK"/>
        </w:rPr>
        <w:t>medarbejdere</w:t>
      </w:r>
      <w:proofErr w:type="spellEnd"/>
      <w:r w:rsidRPr="00AB59FF">
        <w:rPr>
          <w:lang w:eastAsia="da-DK"/>
        </w:rPr>
        <w:t xml:space="preserve"> </w:t>
      </w:r>
      <w:proofErr w:type="spellStart"/>
      <w:r w:rsidRPr="00AB59FF">
        <w:rPr>
          <w:lang w:eastAsia="da-DK"/>
        </w:rPr>
        <w:t>på</w:t>
      </w:r>
      <w:proofErr w:type="spellEnd"/>
      <w:r w:rsidRPr="00AB59FF">
        <w:rPr>
          <w:lang w:eastAsia="da-DK"/>
        </w:rPr>
        <w:t xml:space="preserve"> </w:t>
      </w:r>
      <w:proofErr w:type="spellStart"/>
      <w:r w:rsidRPr="00AB59FF">
        <w:rPr>
          <w:lang w:eastAsia="da-DK"/>
        </w:rPr>
        <w:t>apotek</w:t>
      </w:r>
      <w:r>
        <w:rPr>
          <w:lang w:eastAsia="da-DK"/>
        </w:rPr>
        <w:t>et</w:t>
      </w:r>
      <w:proofErr w:type="spellEnd"/>
    </w:p>
    <w:p w14:paraId="25235255" w14:textId="301AA681" w:rsidR="00422C31" w:rsidRPr="006668FF" w:rsidRDefault="00422C31" w:rsidP="003E2C43">
      <w:pPr>
        <w:rPr>
          <w:lang w:eastAsia="da-DK"/>
        </w:rPr>
      </w:pPr>
      <w:r w:rsidRPr="006668FF">
        <w:rPr>
          <w:lang w:eastAsia="da-DK"/>
        </w:rPr>
        <w:t xml:space="preserve">Navn: </w:t>
      </w:r>
    </w:p>
    <w:p w14:paraId="571A42AC" w14:textId="09726853" w:rsidR="00422C31" w:rsidRPr="006668FF" w:rsidRDefault="00422C31" w:rsidP="003E2C43">
      <w:pPr>
        <w:rPr>
          <w:lang w:eastAsia="da-DK"/>
        </w:rPr>
      </w:pPr>
      <w:r w:rsidRPr="006668FF">
        <w:rPr>
          <w:lang w:eastAsia="da-DK"/>
        </w:rPr>
        <w:t>Alder</w:t>
      </w:r>
    </w:p>
    <w:p w14:paraId="257C9861" w14:textId="669CE20F" w:rsidR="00422C31" w:rsidRPr="006668FF" w:rsidRDefault="00422C31" w:rsidP="003E2C43">
      <w:pPr>
        <w:rPr>
          <w:lang w:eastAsia="da-DK"/>
        </w:rPr>
      </w:pPr>
      <w:r w:rsidRPr="006668FF">
        <w:rPr>
          <w:lang w:eastAsia="da-DK"/>
        </w:rPr>
        <w:t xml:space="preserve">Stilling/opgaver: </w:t>
      </w:r>
    </w:p>
    <w:p w14:paraId="37EE7730" w14:textId="1F7BACB2" w:rsidR="00422C31" w:rsidRPr="006668FF" w:rsidRDefault="00422C31" w:rsidP="003E2C43">
      <w:pPr>
        <w:rPr>
          <w:lang w:eastAsia="da-DK"/>
        </w:rPr>
      </w:pPr>
      <w:r w:rsidRPr="006668FF">
        <w:rPr>
          <w:lang w:eastAsia="da-DK"/>
        </w:rPr>
        <w:t>Dato:</w:t>
      </w:r>
    </w:p>
    <w:p w14:paraId="04F32CCD" w14:textId="3C7CEC22" w:rsidR="00422C31" w:rsidRPr="006668FF" w:rsidRDefault="00422C31" w:rsidP="003E2C43">
      <w:pPr>
        <w:rPr>
          <w:lang w:eastAsia="da-DK"/>
        </w:rPr>
      </w:pPr>
      <w:r w:rsidRPr="006668FF">
        <w:rPr>
          <w:lang w:eastAsia="da-DK"/>
        </w:rPr>
        <w:t>Leder:</w:t>
      </w:r>
    </w:p>
    <w:p w14:paraId="2BA9F6C9" w14:textId="77777777" w:rsidR="00422C31" w:rsidRPr="00422C31" w:rsidRDefault="00422C31" w:rsidP="00422C31"/>
    <w:tbl>
      <w:tblPr>
        <w:tblStyle w:val="Tabel-Gitter"/>
        <w:tblW w:w="10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70"/>
        <w:gridCol w:w="2408"/>
        <w:gridCol w:w="2839"/>
      </w:tblGrid>
      <w:tr w:rsidR="00D25344" w:rsidRPr="001D0DE8" w14:paraId="40E1B991" w14:textId="77777777" w:rsidTr="00226145">
        <w:trPr>
          <w:trHeight w:val="185"/>
        </w:trPr>
        <w:tc>
          <w:tcPr>
            <w:tcW w:w="2977" w:type="dxa"/>
            <w:tcBorders>
              <w:bottom w:val="single" w:sz="18" w:space="0" w:color="7CE0D3" w:themeColor="accent4"/>
            </w:tcBorders>
            <w:vAlign w:val="center"/>
          </w:tcPr>
          <w:p w14:paraId="7A73E9FD" w14:textId="73D59AD3" w:rsidR="00D25344" w:rsidRPr="001D0DE8" w:rsidRDefault="00D25344" w:rsidP="00946F4E">
            <w:pPr>
              <w:pStyle w:val="TableHeadingLeft"/>
            </w:pPr>
            <w:r>
              <w:t>Område</w:t>
            </w:r>
          </w:p>
        </w:tc>
        <w:tc>
          <w:tcPr>
            <w:tcW w:w="2270" w:type="dxa"/>
            <w:tcBorders>
              <w:bottom w:val="single" w:sz="18" w:space="0" w:color="7CE0D3" w:themeColor="accent4"/>
            </w:tcBorders>
            <w:vAlign w:val="center"/>
          </w:tcPr>
          <w:p w14:paraId="4BE482D3" w14:textId="0C1CA886" w:rsidR="00D25344" w:rsidRPr="001D0DE8" w:rsidRDefault="00D25344" w:rsidP="00946F4E">
            <w:pPr>
              <w:pStyle w:val="TableHeadingLeft"/>
            </w:pPr>
            <w:r>
              <w:t>Kan den unge blive udsat for dette?</w:t>
            </w:r>
          </w:p>
        </w:tc>
        <w:tc>
          <w:tcPr>
            <w:tcW w:w="2408" w:type="dxa"/>
            <w:tcBorders>
              <w:bottom w:val="single" w:sz="18" w:space="0" w:color="7CE0D3" w:themeColor="accent4"/>
            </w:tcBorders>
            <w:vAlign w:val="center"/>
          </w:tcPr>
          <w:p w14:paraId="187BB27E" w14:textId="3ADD65D2" w:rsidR="00D25344" w:rsidRPr="001D0DE8" w:rsidRDefault="00D25344" w:rsidP="00946F4E">
            <w:pPr>
              <w:pStyle w:val="TableHeadingLeft"/>
            </w:pPr>
            <w:r>
              <w:t>Risiko vurderet</w:t>
            </w:r>
          </w:p>
        </w:tc>
        <w:tc>
          <w:tcPr>
            <w:tcW w:w="2839" w:type="dxa"/>
            <w:tcBorders>
              <w:bottom w:val="single" w:sz="18" w:space="0" w:color="7CE0D3" w:themeColor="accent4"/>
            </w:tcBorders>
            <w:vAlign w:val="center"/>
          </w:tcPr>
          <w:p w14:paraId="5C7B5D72" w14:textId="43663006" w:rsidR="00D25344" w:rsidRPr="001D0DE8" w:rsidRDefault="00D25344" w:rsidP="00946F4E">
            <w:pPr>
              <w:pStyle w:val="TableHeadingLeft"/>
            </w:pPr>
            <w:r>
              <w:t>Foranstaltning</w:t>
            </w:r>
          </w:p>
        </w:tc>
      </w:tr>
      <w:tr w:rsidR="00D25344" w:rsidRPr="001D0DE8" w14:paraId="4723D9B7" w14:textId="77777777" w:rsidTr="00226145">
        <w:trPr>
          <w:trHeight w:val="110"/>
        </w:trPr>
        <w:tc>
          <w:tcPr>
            <w:tcW w:w="2977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2E98BBBB" w14:textId="006A3574" w:rsidR="00D25344" w:rsidRPr="001D0DE8" w:rsidRDefault="00D25344" w:rsidP="00946F4E">
            <w:pPr>
              <w:pStyle w:val="TableTextLeft"/>
            </w:pPr>
            <w:r w:rsidRPr="00D25344">
              <w:t>Tunge løft, skub eller træk (varer, kasser mv.) Løft over 12 kg. (se bilag)</w:t>
            </w:r>
          </w:p>
        </w:tc>
        <w:tc>
          <w:tcPr>
            <w:tcW w:w="2270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3466B66C" w14:textId="10821441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63711DA1" w14:textId="3C5A9B81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058AA5E0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3A732C32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5642762" w14:textId="0939218C" w:rsidR="00D25344" w:rsidRPr="001D0DE8" w:rsidRDefault="00D25344" w:rsidP="00946F4E">
            <w:pPr>
              <w:pStyle w:val="TableTextLeft"/>
            </w:pPr>
            <w:r w:rsidRPr="00D25344">
              <w:t>Arbejde stående i længere tid (se bilag)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47B5A4" w14:textId="38D0454E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01022A8" w14:textId="0BBF527B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60E44D9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48912F72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F73599F" w14:textId="33029A57" w:rsidR="00D25344" w:rsidRPr="001D0DE8" w:rsidRDefault="00D25344" w:rsidP="00946F4E">
            <w:pPr>
              <w:pStyle w:val="TableTextLeft"/>
            </w:pPr>
            <w:r w:rsidRPr="00D25344">
              <w:t>Kontakt med rengøringsmidler eller kemikalier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421256" w14:textId="28FF89B8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C64488" w14:textId="45CBDF1F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4006B2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3C3F3B5F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8ECBDC" w14:textId="77777777" w:rsidR="00D25344" w:rsidRDefault="00D25344" w:rsidP="00946F4E">
            <w:pPr>
              <w:pStyle w:val="TableTextLeft"/>
            </w:pPr>
            <w:r w:rsidRPr="00D25344">
              <w:t>Kontakt med medicinrester</w:t>
            </w:r>
          </w:p>
          <w:p w14:paraId="1373A3DD" w14:textId="5DF17806" w:rsidR="0056091D" w:rsidRPr="00D25344" w:rsidRDefault="0056091D" w:rsidP="00946F4E">
            <w:pPr>
              <w:pStyle w:val="TableTextLeft"/>
            </w:pP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6620D2E" w14:textId="6E531D26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AA08AE3" w14:textId="393B8912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FCCC87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4F6935A9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F4AC522" w14:textId="7B3C3D2D" w:rsidR="00D25344" w:rsidRPr="00D25344" w:rsidRDefault="00D25344" w:rsidP="00946F4E">
            <w:pPr>
              <w:pStyle w:val="TableTextLeft"/>
            </w:pPr>
            <w:r w:rsidRPr="00D25344">
              <w:t>Travlhed eller højt arbejdstempo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27983F1" w14:textId="05923BAF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AC77F2D" w14:textId="3C064517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266DE41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5CF58EC3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A37DB1F" w14:textId="3BAF6918" w:rsidR="00D25344" w:rsidRPr="00D25344" w:rsidRDefault="00D25344" w:rsidP="00946F4E">
            <w:pPr>
              <w:pStyle w:val="TableTextLeft"/>
            </w:pPr>
            <w:r w:rsidRPr="00D25344">
              <w:t xml:space="preserve">Arbejde uden tæt adgang </w:t>
            </w:r>
            <w:r w:rsidR="0056091D">
              <w:br/>
            </w:r>
            <w:r w:rsidRPr="00D25344">
              <w:t>til hjælp og støtte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DE3882" w14:textId="56086C3C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72AC3FF" w14:textId="57955D1E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ADCF46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4BFA7435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36155159" w14:textId="535F9409" w:rsidR="00D25344" w:rsidRPr="00D25344" w:rsidRDefault="00D25344" w:rsidP="00946F4E">
            <w:pPr>
              <w:pStyle w:val="TableTextLeft"/>
            </w:pPr>
            <w:r w:rsidRPr="00D25344">
              <w:t xml:space="preserve">Risiko for røveri, trusler </w:t>
            </w:r>
            <w:r w:rsidR="0056091D">
              <w:br/>
            </w:r>
            <w:r w:rsidRPr="00D25344">
              <w:t>eller vold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6ADE821F" w14:textId="1C2D1476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532C157" w14:textId="182238F8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37301DF8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73C44CFF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1F07A684" w14:textId="22B79A25" w:rsidR="00D25344" w:rsidRPr="00D25344" w:rsidRDefault="00D25344" w:rsidP="00946F4E">
            <w:pPr>
              <w:pStyle w:val="TableTextLeft"/>
              <w:rPr>
                <w:b/>
                <w:bCs/>
              </w:rPr>
            </w:pPr>
            <w:r w:rsidRPr="00D25344">
              <w:rPr>
                <w:b/>
                <w:bCs/>
              </w:rPr>
              <w:t>Hvis de er cykelbude/ gående bud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038BD02D" w14:textId="77777777" w:rsidR="00D25344" w:rsidRPr="001D0DE8" w:rsidRDefault="00D25344" w:rsidP="00946F4E">
            <w:pPr>
              <w:pStyle w:val="TableTextLeft"/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25BE06FF" w14:textId="77777777" w:rsidR="00D25344" w:rsidRPr="001D0DE8" w:rsidRDefault="00D25344" w:rsidP="00946F4E">
            <w:pPr>
              <w:pStyle w:val="TableTextLeft"/>
            </w:pP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061F2468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5E0D0811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71D0E3" w14:textId="77777777" w:rsidR="00D25344" w:rsidRDefault="00D25344" w:rsidP="00946F4E">
            <w:pPr>
              <w:pStyle w:val="TableTextLeft"/>
            </w:pPr>
            <w:r w:rsidRPr="00D25344">
              <w:t>Bruger de cykelhjelm</w:t>
            </w:r>
          </w:p>
          <w:p w14:paraId="081C5C9D" w14:textId="463F947F" w:rsidR="0056091D" w:rsidRPr="00D25344" w:rsidRDefault="0056091D" w:rsidP="00946F4E">
            <w:pPr>
              <w:pStyle w:val="TableTextLeft"/>
            </w:pP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19B9B1" w14:textId="0876C478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F5A027" w14:textId="73F0393D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0DE4BE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5DFB3F31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C26CAF" w14:textId="77777777" w:rsidR="00D25344" w:rsidRDefault="00D25344" w:rsidP="00946F4E">
            <w:pPr>
              <w:pStyle w:val="TableTextLeft"/>
            </w:pPr>
            <w:r w:rsidRPr="00D25344">
              <w:t>Er cyklen efterset og lovlig</w:t>
            </w:r>
          </w:p>
          <w:p w14:paraId="631BD10E" w14:textId="1785D45B" w:rsidR="0056091D" w:rsidRPr="00D25344" w:rsidRDefault="0056091D" w:rsidP="00946F4E">
            <w:pPr>
              <w:pStyle w:val="TableTextLeft"/>
            </w:pP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2FE459" w14:textId="4F5BDBA7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57F123" w14:textId="61D0CD5F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CABE81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12955EA7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7021A7A" w14:textId="7DD04F7C" w:rsidR="00D25344" w:rsidRPr="00D25344" w:rsidRDefault="00D25344" w:rsidP="00946F4E">
            <w:pPr>
              <w:pStyle w:val="TableTextLeft"/>
            </w:pPr>
            <w:r w:rsidRPr="00D25344">
              <w:t xml:space="preserve">Ansvar i forhold til skader </w:t>
            </w:r>
            <w:r w:rsidR="0056091D">
              <w:br/>
            </w:r>
            <w:r w:rsidRPr="00D25344">
              <w:t>på cyklen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16BE8AA5" w14:textId="12066804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6D9AAFE" w14:textId="2263AB3A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07819DF4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70C81D9C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C1389E2" w14:textId="361829B2" w:rsidR="00D25344" w:rsidRPr="00D25344" w:rsidRDefault="00D25344" w:rsidP="00946F4E">
            <w:pPr>
              <w:pStyle w:val="TableTextLeft"/>
              <w:rPr>
                <w:b/>
                <w:bCs/>
              </w:rPr>
            </w:pPr>
            <w:r w:rsidRPr="00D25344">
              <w:rPr>
                <w:b/>
                <w:bCs/>
              </w:rPr>
              <w:t>Risikofyldte oplevelser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49D9451" w14:textId="77777777" w:rsidR="00D25344" w:rsidRPr="001D0DE8" w:rsidRDefault="00D25344" w:rsidP="00946F4E">
            <w:pPr>
              <w:pStyle w:val="TableTextLeft"/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C4FD2F2" w14:textId="77777777" w:rsidR="00D25344" w:rsidRPr="001D0DE8" w:rsidRDefault="00D25344" w:rsidP="00946F4E">
            <w:pPr>
              <w:pStyle w:val="TableTextLeft"/>
            </w:pP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D5C80DB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09A677DB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8F7940E" w14:textId="4329D814" w:rsidR="00D25344" w:rsidRPr="00D25344" w:rsidRDefault="00D25344" w:rsidP="00946F4E">
            <w:pPr>
              <w:pStyle w:val="TableTextLeft"/>
            </w:pPr>
            <w:r w:rsidRPr="00D25344">
              <w:t xml:space="preserve">Risikoen for at blive </w:t>
            </w:r>
            <w:r w:rsidR="0056091D">
              <w:br/>
            </w:r>
            <w:proofErr w:type="spellStart"/>
            <w:r>
              <w:t>o</w:t>
            </w:r>
            <w:r w:rsidRPr="00D25344">
              <w:t>ppasset</w:t>
            </w:r>
            <w:proofErr w:type="spellEnd"/>
            <w:r w:rsidRPr="00D25344">
              <w:t xml:space="preserve"> på ruten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CF7B786" w14:textId="1AD12CD5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4872BD" w14:textId="64AC9142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4667515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0483B782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67BD5BA" w14:textId="3B86470D" w:rsidR="00D25344" w:rsidRPr="00D25344" w:rsidRDefault="00D25344" w:rsidP="00946F4E">
            <w:pPr>
              <w:pStyle w:val="TableTextLeft"/>
            </w:pPr>
            <w:r w:rsidRPr="00D25344">
              <w:t>Vold og trusler</w:t>
            </w:r>
            <w:r w:rsidR="0056091D">
              <w:br/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C32C17" w14:textId="65B1B6E0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57F614C" w14:textId="4B4D6BDD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C46C83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3121E631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927775" w14:textId="375352FB" w:rsidR="00D25344" w:rsidRPr="00D25344" w:rsidRDefault="00D25344" w:rsidP="00946F4E">
            <w:pPr>
              <w:pStyle w:val="TableTextLeft"/>
            </w:pPr>
            <w:proofErr w:type="spellStart"/>
            <w:r w:rsidRPr="00D25344">
              <w:t>Alenearbejde</w:t>
            </w:r>
            <w:proofErr w:type="spellEnd"/>
            <w:r w:rsidRPr="00D25344">
              <w:t xml:space="preserve"> </w:t>
            </w:r>
            <w:r w:rsidR="0056091D">
              <w:br/>
            </w:r>
            <w:r w:rsidRPr="00D25344">
              <w:t>– møde med kunden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6FDA2BD" w14:textId="6DC1A4DC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B590CCB" w14:textId="742FE3C9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4CA34F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18EDEED8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0AA5D57" w14:textId="12A32740" w:rsidR="00D25344" w:rsidRPr="00D25344" w:rsidRDefault="00D25344" w:rsidP="00946F4E">
            <w:pPr>
              <w:pStyle w:val="TableTextLeft"/>
            </w:pPr>
            <w:r w:rsidRPr="00D25344">
              <w:t xml:space="preserve">Ubehagelige oplevelser </w:t>
            </w:r>
            <w:r w:rsidR="0056091D">
              <w:br/>
            </w:r>
            <w:r w:rsidRPr="00D25344">
              <w:t>eller konflikter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CB9226" w14:textId="38DE84EF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6B2707A" w14:textId="6C428270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691F843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39CF8072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52F814" w14:textId="70F06103" w:rsidR="00D25344" w:rsidRPr="00D25344" w:rsidRDefault="00D25344" w:rsidP="00946F4E">
            <w:pPr>
              <w:pStyle w:val="TableTextLeft"/>
            </w:pPr>
            <w:r w:rsidRPr="00D25344">
              <w:t>Grænseoverskridende oplevelser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1040736" w14:textId="4B9E85C9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2956455" w14:textId="4E92FC98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836CFD3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6B5DEE85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11D2AC" w14:textId="057C59D0" w:rsidR="00D25344" w:rsidRPr="00D25344" w:rsidRDefault="00D25344" w:rsidP="00946F4E">
            <w:pPr>
              <w:pStyle w:val="TableTextLeft"/>
            </w:pPr>
            <w:r w:rsidRPr="00D25344">
              <w:t>Chikane og krænkende oplevelser</w:t>
            </w: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1CBED05" w14:textId="1B7F5C5E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50BF2B" w14:textId="77F1416F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FC2B31A" w14:textId="77777777" w:rsidR="00D25344" w:rsidRPr="001D0DE8" w:rsidRDefault="00D25344" w:rsidP="00946F4E">
            <w:pPr>
              <w:pStyle w:val="TableTextLeft"/>
            </w:pPr>
          </w:p>
        </w:tc>
      </w:tr>
      <w:tr w:rsidR="00D25344" w:rsidRPr="001D0DE8" w14:paraId="7ABB7BC6" w14:textId="77777777" w:rsidTr="00226145">
        <w:trPr>
          <w:trHeight w:val="76"/>
        </w:trPr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E8AAE49" w14:textId="77777777" w:rsidR="00D25344" w:rsidRDefault="00D25344" w:rsidP="00946F4E">
            <w:pPr>
              <w:pStyle w:val="TableTextLeft"/>
            </w:pPr>
            <w:r w:rsidRPr="00D25344">
              <w:t>Procedure for debriefing</w:t>
            </w:r>
          </w:p>
          <w:p w14:paraId="36DBD35E" w14:textId="52AF59D8" w:rsidR="0056091D" w:rsidRPr="00D25344" w:rsidRDefault="0056091D" w:rsidP="00946F4E">
            <w:pPr>
              <w:pStyle w:val="TableTextLeft"/>
            </w:pPr>
          </w:p>
        </w:tc>
        <w:tc>
          <w:tcPr>
            <w:tcW w:w="227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488D19" w14:textId="00074EA8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Ja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Nej</w:t>
            </w:r>
          </w:p>
        </w:tc>
        <w:tc>
          <w:tcPr>
            <w:tcW w:w="2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C59CAA7" w14:textId="7D6846F1" w:rsidR="00D25344" w:rsidRPr="001D0DE8" w:rsidRDefault="0056091D" w:rsidP="00946F4E">
            <w:pPr>
              <w:pStyle w:val="TableTextLeft"/>
            </w:pP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Lav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Middel </w:t>
            </w:r>
            <w:r w:rsidRPr="0056091D">
              <w:rPr>
                <w:rFonts w:ascii="Segoe UI Symbol" w:hAnsi="Segoe UI Symbol" w:cs="Segoe UI Symbol"/>
              </w:rPr>
              <w:t>☐</w:t>
            </w:r>
            <w:r w:rsidRPr="0056091D">
              <w:t xml:space="preserve"> H</w:t>
            </w:r>
            <w:r w:rsidRPr="0056091D">
              <w:rPr>
                <w:rFonts w:ascii="Arial" w:hAnsi="Arial" w:cs="Arial"/>
              </w:rPr>
              <w:t>ø</w:t>
            </w:r>
            <w:r w:rsidRPr="0056091D">
              <w:t>j</w:t>
            </w:r>
          </w:p>
        </w:tc>
        <w:tc>
          <w:tcPr>
            <w:tcW w:w="2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C048F3" w14:textId="77777777" w:rsidR="00D25344" w:rsidRPr="001D0DE8" w:rsidRDefault="00D25344" w:rsidP="00946F4E">
            <w:pPr>
              <w:pStyle w:val="TableTextLeft"/>
            </w:pPr>
          </w:p>
        </w:tc>
      </w:tr>
    </w:tbl>
    <w:p w14:paraId="04D60C5F" w14:textId="77777777" w:rsidR="00BF6A53" w:rsidRDefault="00BF6A53" w:rsidP="00BF6A53"/>
    <w:p w14:paraId="5ADC13DA" w14:textId="77777777" w:rsidR="00422C31" w:rsidRPr="00AB59FF" w:rsidRDefault="00422C31" w:rsidP="00422C31">
      <w:pPr>
        <w:pStyle w:val="Overskrift1"/>
        <w:numPr>
          <w:ilvl w:val="0"/>
          <w:numId w:val="0"/>
        </w:numPr>
        <w:rPr>
          <w:lang w:eastAsia="da-DK"/>
        </w:rPr>
      </w:pPr>
      <w:r w:rsidRPr="00AB59FF">
        <w:rPr>
          <w:lang w:eastAsia="da-DK"/>
        </w:rPr>
        <w:lastRenderedPageBreak/>
        <w:t>Vurdering af særlige forhold for unge</w:t>
      </w:r>
    </w:p>
    <w:p w14:paraId="66580C48" w14:textId="77777777" w:rsidR="00422C31" w:rsidRDefault="00422C31" w:rsidP="00BF6A53"/>
    <w:tbl>
      <w:tblPr>
        <w:tblStyle w:val="Tabel-Git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276"/>
        <w:gridCol w:w="992"/>
      </w:tblGrid>
      <w:tr w:rsidR="00422C31" w:rsidRPr="001D0DE8" w14:paraId="5132CFCE" w14:textId="77777777" w:rsidTr="00422C31">
        <w:trPr>
          <w:trHeight w:val="185"/>
        </w:trPr>
        <w:tc>
          <w:tcPr>
            <w:tcW w:w="8222" w:type="dxa"/>
            <w:tcBorders>
              <w:bottom w:val="single" w:sz="18" w:space="0" w:color="7CE0D3" w:themeColor="accent4"/>
            </w:tcBorders>
            <w:vAlign w:val="center"/>
          </w:tcPr>
          <w:p w14:paraId="614A4FEB" w14:textId="6389559A" w:rsidR="00422C31" w:rsidRPr="006751E8" w:rsidRDefault="00422C31" w:rsidP="005E06CD">
            <w:pPr>
              <w:pStyle w:val="TableHeadingLeft"/>
              <w:rPr>
                <w:rFonts w:cstheme="minorHAnsi"/>
              </w:rPr>
            </w:pPr>
            <w:r w:rsidRPr="006751E8">
              <w:rPr>
                <w:rFonts w:eastAsia="Times New Roman" w:cstheme="minorHAnsi"/>
                <w:bCs/>
                <w:sz w:val="24"/>
                <w:szCs w:val="24"/>
                <w:lang w:eastAsia="da-DK"/>
              </w:rPr>
              <w:t>Spørgsmål</w:t>
            </w:r>
          </w:p>
        </w:tc>
        <w:tc>
          <w:tcPr>
            <w:tcW w:w="1276" w:type="dxa"/>
            <w:tcBorders>
              <w:bottom w:val="single" w:sz="18" w:space="0" w:color="7CE0D3" w:themeColor="accent4"/>
            </w:tcBorders>
            <w:vAlign w:val="center"/>
          </w:tcPr>
          <w:p w14:paraId="7AE8C9E7" w14:textId="423455BF" w:rsidR="00422C31" w:rsidRPr="001D0DE8" w:rsidRDefault="00422C31" w:rsidP="005E06CD">
            <w:pPr>
              <w:pStyle w:val="TableHeadingLeft"/>
            </w:pPr>
            <w:r>
              <w:t>Ja</w:t>
            </w:r>
          </w:p>
        </w:tc>
        <w:tc>
          <w:tcPr>
            <w:tcW w:w="992" w:type="dxa"/>
            <w:tcBorders>
              <w:bottom w:val="single" w:sz="18" w:space="0" w:color="7CE0D3" w:themeColor="accent4"/>
            </w:tcBorders>
            <w:vAlign w:val="center"/>
          </w:tcPr>
          <w:p w14:paraId="4F969376" w14:textId="6D09F373" w:rsidR="00422C31" w:rsidRPr="001D0DE8" w:rsidRDefault="00422C31" w:rsidP="005E06CD">
            <w:pPr>
              <w:pStyle w:val="TableHeadingLeft"/>
            </w:pPr>
            <w:r>
              <w:t>Nej</w:t>
            </w:r>
          </w:p>
        </w:tc>
      </w:tr>
      <w:tr w:rsidR="00422C31" w:rsidRPr="001D0DE8" w14:paraId="127F7355" w14:textId="77777777" w:rsidTr="00422C31">
        <w:trPr>
          <w:trHeight w:val="110"/>
        </w:trPr>
        <w:tc>
          <w:tcPr>
            <w:tcW w:w="8222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255AFC9C" w14:textId="7DB8C9C3" w:rsidR="00422C31" w:rsidRPr="001D0DE8" w:rsidRDefault="00422C31" w:rsidP="005E06CD">
            <w:pPr>
              <w:pStyle w:val="TableTextLeft"/>
            </w:pPr>
            <w:r w:rsidRPr="00422C31">
              <w:t>Er arbejdsopgaverne gennemgået med den unge?</w:t>
            </w:r>
          </w:p>
        </w:tc>
        <w:tc>
          <w:tcPr>
            <w:tcW w:w="1276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2E99C04B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5B72CBFF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76ABA397" w14:textId="77777777" w:rsidTr="00422C31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E784105" w14:textId="7F5C9322" w:rsidR="00422C31" w:rsidRPr="001D0DE8" w:rsidRDefault="00422C31" w:rsidP="005E06CD">
            <w:pPr>
              <w:pStyle w:val="TableTextLeft"/>
            </w:pPr>
            <w:r w:rsidRPr="00422C31">
              <w:t>Har den unge fået instruktion i sikker brug af kemikalier?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633F0D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8768E38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4CE6BDA4" w14:textId="77777777" w:rsidTr="00422C31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1AFBF2F" w14:textId="3EC75EBA" w:rsidR="00422C31" w:rsidRPr="001D0DE8" w:rsidRDefault="00422C31" w:rsidP="005E06CD">
            <w:pPr>
              <w:pStyle w:val="TableTextLeft"/>
            </w:pPr>
            <w:r w:rsidRPr="00422C31">
              <w:t>Har den unge fået instruktion i løft og arbejdsstillinger?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E463422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4ACFD3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1B7873F7" w14:textId="77777777" w:rsidTr="00422C31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061152" w14:textId="668DE4BB" w:rsidR="00422C31" w:rsidRPr="00D25344" w:rsidRDefault="00422C31" w:rsidP="005E06CD">
            <w:pPr>
              <w:pStyle w:val="TableTextLeft"/>
            </w:pPr>
            <w:r w:rsidRPr="00422C31">
              <w:t>Ved den unge, hvem der kan spørges om hjælp?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D36156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4A0552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6F23E87B" w14:textId="77777777" w:rsidTr="00422C31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705846C" w14:textId="68FACD05" w:rsidR="00422C31" w:rsidRPr="00D25344" w:rsidRDefault="00422C31" w:rsidP="005E06CD">
            <w:pPr>
              <w:pStyle w:val="TableTextLeft"/>
            </w:pPr>
            <w:r w:rsidRPr="00422C31">
              <w:t>Er der taget højde for manglende erfaring og modenhed?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9B61E32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AB11A7D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61B4C515" w14:textId="77777777" w:rsidTr="00422C31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9AB982" w14:textId="540FFE45" w:rsidR="00422C31" w:rsidRPr="00D25344" w:rsidRDefault="00422C31" w:rsidP="005E06CD">
            <w:pPr>
              <w:pStyle w:val="TableTextLeft"/>
            </w:pPr>
            <w:r w:rsidRPr="00422C31">
              <w:t>Er der behov for tættere oplæring eller ekstra tilsyn?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CB8FC2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556F606" w14:textId="77777777" w:rsidR="00422C31" w:rsidRPr="001D0DE8" w:rsidRDefault="00422C31" w:rsidP="005E06CD">
            <w:pPr>
              <w:pStyle w:val="TableTextLeft"/>
            </w:pPr>
          </w:p>
        </w:tc>
      </w:tr>
    </w:tbl>
    <w:p w14:paraId="118510DB" w14:textId="7927256B" w:rsidR="00D25344" w:rsidRPr="00AB59FF" w:rsidRDefault="00D25344" w:rsidP="00D25344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38E463DF" w14:textId="77777777" w:rsidR="00D25344" w:rsidRPr="00AB59FF" w:rsidRDefault="00D25344" w:rsidP="00422C31">
      <w:pPr>
        <w:pStyle w:val="Overskrift1"/>
        <w:numPr>
          <w:ilvl w:val="0"/>
          <w:numId w:val="0"/>
        </w:numPr>
        <w:rPr>
          <w:lang w:eastAsia="da-DK"/>
        </w:rPr>
      </w:pPr>
      <w:r w:rsidRPr="00AB59FF">
        <w:rPr>
          <w:lang w:eastAsia="da-DK"/>
        </w:rPr>
        <w:t>Samlet vurdering</w:t>
      </w:r>
    </w:p>
    <w:tbl>
      <w:tblPr>
        <w:tblStyle w:val="Tabel-Git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276"/>
        <w:gridCol w:w="992"/>
      </w:tblGrid>
      <w:tr w:rsidR="00422C31" w:rsidRPr="001D0DE8" w14:paraId="5C7880AC" w14:textId="77777777" w:rsidTr="005E06CD">
        <w:trPr>
          <w:trHeight w:val="185"/>
        </w:trPr>
        <w:tc>
          <w:tcPr>
            <w:tcW w:w="8222" w:type="dxa"/>
            <w:tcBorders>
              <w:bottom w:val="single" w:sz="18" w:space="0" w:color="7CE0D3" w:themeColor="accent4"/>
            </w:tcBorders>
            <w:vAlign w:val="center"/>
          </w:tcPr>
          <w:p w14:paraId="269E222C" w14:textId="77777777" w:rsidR="00422C31" w:rsidRPr="006751E8" w:rsidRDefault="00422C31" w:rsidP="005E06CD">
            <w:pPr>
              <w:pStyle w:val="TableHeadingLeft"/>
              <w:rPr>
                <w:rFonts w:cstheme="minorHAnsi"/>
              </w:rPr>
            </w:pPr>
            <w:r w:rsidRPr="006751E8">
              <w:rPr>
                <w:rFonts w:eastAsia="Times New Roman" w:cstheme="minorHAnsi"/>
                <w:bCs/>
                <w:sz w:val="24"/>
                <w:szCs w:val="24"/>
                <w:lang w:eastAsia="da-DK"/>
              </w:rPr>
              <w:t>Spørgsmål</w:t>
            </w:r>
          </w:p>
        </w:tc>
        <w:tc>
          <w:tcPr>
            <w:tcW w:w="1276" w:type="dxa"/>
            <w:tcBorders>
              <w:bottom w:val="single" w:sz="18" w:space="0" w:color="7CE0D3" w:themeColor="accent4"/>
            </w:tcBorders>
            <w:vAlign w:val="center"/>
          </w:tcPr>
          <w:p w14:paraId="1B91B9EB" w14:textId="77777777" w:rsidR="00422C31" w:rsidRPr="001D0DE8" w:rsidRDefault="00422C31" w:rsidP="005E06CD">
            <w:pPr>
              <w:pStyle w:val="TableHeadingLeft"/>
            </w:pPr>
            <w:r>
              <w:t>Ja</w:t>
            </w:r>
          </w:p>
        </w:tc>
        <w:tc>
          <w:tcPr>
            <w:tcW w:w="992" w:type="dxa"/>
            <w:tcBorders>
              <w:bottom w:val="single" w:sz="18" w:space="0" w:color="7CE0D3" w:themeColor="accent4"/>
            </w:tcBorders>
            <w:vAlign w:val="center"/>
          </w:tcPr>
          <w:p w14:paraId="40962E3C" w14:textId="77777777" w:rsidR="00422C31" w:rsidRPr="001D0DE8" w:rsidRDefault="00422C31" w:rsidP="005E06CD">
            <w:pPr>
              <w:pStyle w:val="TableHeadingLeft"/>
            </w:pPr>
            <w:r>
              <w:t>Nej</w:t>
            </w:r>
          </w:p>
        </w:tc>
      </w:tr>
      <w:tr w:rsidR="00422C31" w:rsidRPr="001D0DE8" w14:paraId="72EAFAEF" w14:textId="77777777" w:rsidTr="005E06CD">
        <w:trPr>
          <w:trHeight w:val="110"/>
        </w:trPr>
        <w:tc>
          <w:tcPr>
            <w:tcW w:w="8222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15ED2E43" w14:textId="0765C61C" w:rsidR="00422C31" w:rsidRPr="00422C31" w:rsidRDefault="00422C31" w:rsidP="005E06CD">
            <w:pPr>
              <w:pStyle w:val="TableTextLeft"/>
              <w:rPr>
                <w:rFonts w:cstheme="minorHAnsi"/>
              </w:rPr>
            </w:pPr>
            <w:r w:rsidRPr="00422C31">
              <w:rPr>
                <w:rFonts w:eastAsia="Times New Roman" w:cstheme="minorHAnsi"/>
                <w:sz w:val="21"/>
                <w:szCs w:val="21"/>
                <w:lang w:eastAsia="da-DK"/>
              </w:rPr>
              <w:t>Den unge kan udføre de planlagte arbejdsopgaver</w:t>
            </w:r>
          </w:p>
        </w:tc>
        <w:tc>
          <w:tcPr>
            <w:tcW w:w="1276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471489C5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79F624B4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46201F5C" w14:textId="77777777" w:rsidTr="005E06CD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BA9923E" w14:textId="732DB079" w:rsidR="00422C31" w:rsidRPr="00422C31" w:rsidRDefault="00422C31" w:rsidP="005E06CD">
            <w:pPr>
              <w:pStyle w:val="TableTextLeft"/>
              <w:rPr>
                <w:rFonts w:cstheme="minorHAnsi"/>
              </w:rPr>
            </w:pPr>
            <w:r w:rsidRPr="00422C31">
              <w:rPr>
                <w:rFonts w:eastAsia="Times New Roman" w:cstheme="minorHAnsi"/>
                <w:sz w:val="21"/>
                <w:szCs w:val="21"/>
                <w:lang w:eastAsia="da-DK"/>
              </w:rPr>
              <w:t>Den unge kan udføre arbejdsopgaverne efter oplæring og instruktion.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35C3242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300F0BC" w14:textId="77777777" w:rsidR="00422C31" w:rsidRPr="001D0DE8" w:rsidRDefault="00422C31" w:rsidP="005E06CD">
            <w:pPr>
              <w:pStyle w:val="TableTextLeft"/>
            </w:pPr>
          </w:p>
        </w:tc>
      </w:tr>
      <w:tr w:rsidR="00422C31" w:rsidRPr="001D0DE8" w14:paraId="1548D61A" w14:textId="77777777" w:rsidTr="005E06CD">
        <w:trPr>
          <w:trHeight w:val="76"/>
        </w:trPr>
        <w:tc>
          <w:tcPr>
            <w:tcW w:w="822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95FD5B3" w14:textId="0AA215ED" w:rsidR="00422C31" w:rsidRPr="001D0DE8" w:rsidRDefault="00422C31" w:rsidP="005E06CD">
            <w:pPr>
              <w:pStyle w:val="TableTextLeft"/>
            </w:pPr>
            <w:r w:rsidRPr="00422C31">
              <w:t>Arbejdsopgaverne skal tilpasses yderligere før opstart.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962698" w14:textId="77777777" w:rsidR="00422C31" w:rsidRPr="001D0DE8" w:rsidRDefault="00422C31" w:rsidP="005E06CD">
            <w:pPr>
              <w:pStyle w:val="TableTextLeft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5364A5" w14:textId="77777777" w:rsidR="00422C31" w:rsidRPr="001D0DE8" w:rsidRDefault="00422C31" w:rsidP="005E06CD">
            <w:pPr>
              <w:pStyle w:val="TableTextLeft"/>
            </w:pPr>
          </w:p>
        </w:tc>
      </w:tr>
    </w:tbl>
    <w:p w14:paraId="0EFAED43" w14:textId="77777777" w:rsidR="00D25344" w:rsidRDefault="00D25344" w:rsidP="00D2534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4B6CC98E" w14:textId="7FFB162A" w:rsidR="00D25344" w:rsidRPr="00AB59FF" w:rsidRDefault="00BE31D6" w:rsidP="00422C31">
      <w:pPr>
        <w:pStyle w:val="Overskrift1"/>
        <w:rPr>
          <w:lang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E456A" wp14:editId="49A3FB81">
                <wp:simplePos x="0" y="0"/>
                <wp:positionH relativeFrom="column">
                  <wp:posOffset>-4356</wp:posOffset>
                </wp:positionH>
                <wp:positionV relativeFrom="paragraph">
                  <wp:posOffset>231695</wp:posOffset>
                </wp:positionV>
                <wp:extent cx="6677696" cy="1687132"/>
                <wp:effectExtent l="0" t="0" r="27940" b="27940"/>
                <wp:wrapNone/>
                <wp:docPr id="132259529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96" cy="16871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813961A" id="Rektangel 2" o:spid="_x0000_s1026" style="position:absolute;margin-left:-.35pt;margin-top:18.25pt;width:525.8pt;height:132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" fillcolor="white [3212]" strokecolor="#7ce0d3 [3207]" strokeweight="1pt"/>
            </w:pict>
          </mc:Fallback>
        </mc:AlternateContent>
      </w:r>
      <w:proofErr w:type="spellStart"/>
      <w:r w:rsidR="00D25344" w:rsidRPr="00AB59FF">
        <w:rPr>
          <w:lang w:eastAsia="da-DK"/>
        </w:rPr>
        <w:t>Eventuelle</w:t>
      </w:r>
      <w:proofErr w:type="spellEnd"/>
      <w:r w:rsidR="00D25344" w:rsidRPr="00AB59FF">
        <w:rPr>
          <w:lang w:eastAsia="da-DK"/>
        </w:rPr>
        <w:t xml:space="preserve"> </w:t>
      </w:r>
      <w:proofErr w:type="spellStart"/>
      <w:r w:rsidR="00D25344" w:rsidRPr="00AB59FF">
        <w:rPr>
          <w:lang w:eastAsia="da-DK"/>
        </w:rPr>
        <w:t>særlige</w:t>
      </w:r>
      <w:proofErr w:type="spellEnd"/>
      <w:r w:rsidR="00D25344" w:rsidRPr="00AB59FF">
        <w:rPr>
          <w:lang w:eastAsia="da-DK"/>
        </w:rPr>
        <w:t xml:space="preserve"> </w:t>
      </w:r>
      <w:proofErr w:type="spellStart"/>
      <w:r w:rsidR="00D25344" w:rsidRPr="00AB59FF">
        <w:rPr>
          <w:lang w:eastAsia="da-DK"/>
        </w:rPr>
        <w:t>aftaler</w:t>
      </w:r>
      <w:proofErr w:type="spellEnd"/>
      <w:r w:rsidR="00D25344" w:rsidRPr="00AB59FF">
        <w:rPr>
          <w:lang w:eastAsia="da-DK"/>
        </w:rPr>
        <w:t xml:space="preserve"> </w:t>
      </w:r>
      <w:proofErr w:type="spellStart"/>
      <w:r w:rsidR="00D25344" w:rsidRPr="00AB59FF">
        <w:rPr>
          <w:lang w:eastAsia="da-DK"/>
        </w:rPr>
        <w:t>eller</w:t>
      </w:r>
      <w:proofErr w:type="spellEnd"/>
      <w:r w:rsidR="00D25344" w:rsidRPr="00AB59FF">
        <w:rPr>
          <w:lang w:eastAsia="da-DK"/>
        </w:rPr>
        <w:t xml:space="preserve"> begrænsninger</w:t>
      </w:r>
    </w:p>
    <w:p w14:paraId="284D04A3" w14:textId="77777777" w:rsidR="00422C31" w:rsidRDefault="00422C31" w:rsidP="00D2534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518DA8E4" w14:textId="77777777" w:rsidR="00422C31" w:rsidRDefault="00422C31" w:rsidP="00D2534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56BAF7F0" w14:textId="77777777" w:rsidR="005A448C" w:rsidRDefault="005A448C" w:rsidP="00422C31">
      <w:pPr>
        <w:pStyle w:val="Overskrift1"/>
        <w:rPr>
          <w:lang w:eastAsia="da-DK"/>
        </w:rPr>
      </w:pPr>
    </w:p>
    <w:p w14:paraId="39970479" w14:textId="77777777" w:rsidR="005A448C" w:rsidRDefault="005A448C" w:rsidP="00422C31">
      <w:pPr>
        <w:pStyle w:val="Overskrift1"/>
        <w:rPr>
          <w:lang w:eastAsia="da-DK"/>
        </w:rPr>
      </w:pPr>
    </w:p>
    <w:p w14:paraId="3D7A3635" w14:textId="77777777" w:rsidR="005A448C" w:rsidRDefault="005A448C" w:rsidP="00422C31">
      <w:pPr>
        <w:pStyle w:val="Overskrift1"/>
        <w:rPr>
          <w:lang w:eastAsia="da-DK"/>
        </w:rPr>
      </w:pPr>
    </w:p>
    <w:p w14:paraId="511C892F" w14:textId="77777777" w:rsidR="005A448C" w:rsidRDefault="005A448C" w:rsidP="00422C31">
      <w:pPr>
        <w:pStyle w:val="Overskrift1"/>
        <w:rPr>
          <w:lang w:eastAsia="da-DK"/>
        </w:rPr>
      </w:pPr>
    </w:p>
    <w:p w14:paraId="4408DE04" w14:textId="147E6CB1" w:rsidR="00D25344" w:rsidRPr="00AB59FF" w:rsidRDefault="00BE31D6" w:rsidP="00422C31">
      <w:pPr>
        <w:pStyle w:val="Overskrift1"/>
        <w:rPr>
          <w:lang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4D62C06" wp14:editId="7F21208C">
                <wp:simplePos x="0" y="0"/>
                <wp:positionH relativeFrom="column">
                  <wp:posOffset>1624508</wp:posOffset>
                </wp:positionH>
                <wp:positionV relativeFrom="paragraph">
                  <wp:posOffset>210534</wp:posOffset>
                </wp:positionV>
                <wp:extent cx="5042079" cy="12879"/>
                <wp:effectExtent l="0" t="0" r="25400" b="25400"/>
                <wp:wrapNone/>
                <wp:docPr id="160644804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2079" cy="12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7142F5A" id="Lige forbindelse 1" o:spid="_x0000_s1026" style="position:absolute;flip:y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16.6pt" to="524.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proofErr w:type="spellStart"/>
      <w:r w:rsidR="00D25344" w:rsidRPr="00AB59FF">
        <w:rPr>
          <w:lang w:eastAsia="da-DK"/>
        </w:rPr>
        <w:t>Opfølgning</w:t>
      </w:r>
      <w:proofErr w:type="spellEnd"/>
      <w:r w:rsidR="00D25344" w:rsidRPr="00AB59FF">
        <w:rPr>
          <w:lang w:eastAsia="da-DK"/>
        </w:rPr>
        <w:t xml:space="preserve"> </w:t>
      </w:r>
      <w:proofErr w:type="spellStart"/>
      <w:r w:rsidR="00D25344" w:rsidRPr="00AB59FF">
        <w:rPr>
          <w:lang w:eastAsia="da-DK"/>
        </w:rPr>
        <w:t>aftalt</w:t>
      </w:r>
      <w:proofErr w:type="spellEnd"/>
      <w:r w:rsidR="00D25344" w:rsidRPr="00AB59FF">
        <w:rPr>
          <w:lang w:eastAsia="da-DK"/>
        </w:rPr>
        <w:t xml:space="preserve"> den</w:t>
      </w:r>
    </w:p>
    <w:p w14:paraId="233A0E0E" w14:textId="182DAC94" w:rsidR="00D25344" w:rsidRPr="00AB59FF" w:rsidRDefault="00D25344" w:rsidP="00D25344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0539F752" w14:textId="50ACD818" w:rsidR="00D25344" w:rsidRDefault="00BE31D6" w:rsidP="00422C31">
      <w:pPr>
        <w:pStyle w:val="Overskrift1"/>
        <w:rPr>
          <w:lang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D2C72BA" wp14:editId="028C4081">
                <wp:simplePos x="0" y="0"/>
                <wp:positionH relativeFrom="column">
                  <wp:posOffset>1608724</wp:posOffset>
                </wp:positionH>
                <wp:positionV relativeFrom="paragraph">
                  <wp:posOffset>294005</wp:posOffset>
                </wp:positionV>
                <wp:extent cx="5042079" cy="12879"/>
                <wp:effectExtent l="0" t="0" r="25400" b="25400"/>
                <wp:wrapNone/>
                <wp:docPr id="1514569363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2079" cy="12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FE23972" id="Lige forbindelse 1" o:spid="_x0000_s1026" style="position:absolute;flip:y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5pt,23.15pt" to="523.6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proofErr w:type="spellStart"/>
      <w:r w:rsidR="00D25344" w:rsidRPr="00AB59FF">
        <w:rPr>
          <w:lang w:eastAsia="da-DK"/>
        </w:rPr>
        <w:t>Lederens</w:t>
      </w:r>
      <w:proofErr w:type="spellEnd"/>
      <w:r w:rsidR="00D25344" w:rsidRPr="00AB59FF">
        <w:rPr>
          <w:lang w:eastAsia="da-DK"/>
        </w:rPr>
        <w:t xml:space="preserve"> </w:t>
      </w:r>
      <w:proofErr w:type="spellStart"/>
      <w:r w:rsidR="00D25344" w:rsidRPr="00AB59FF">
        <w:rPr>
          <w:lang w:eastAsia="da-DK"/>
        </w:rPr>
        <w:t>underskrift</w:t>
      </w:r>
      <w:proofErr w:type="spellEnd"/>
    </w:p>
    <w:p w14:paraId="1BD1BC2A" w14:textId="2B426868" w:rsidR="00D25344" w:rsidRPr="00AB59FF" w:rsidRDefault="00D25344" w:rsidP="00D25344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da-DK"/>
        </w:rPr>
      </w:pPr>
    </w:p>
    <w:p w14:paraId="582C53A6" w14:textId="77777777" w:rsidR="00D25344" w:rsidRDefault="00D25344" w:rsidP="00D25344">
      <w:pPr>
        <w:spacing w:line="300" w:lineRule="atLeast"/>
        <w:rPr>
          <w:rFonts w:ascii="Segoe UI" w:eastAsia="Times New Roman" w:hAnsi="Segoe UI" w:cs="Segoe UI"/>
          <w:b/>
          <w:bCs/>
          <w:sz w:val="27"/>
          <w:szCs w:val="27"/>
          <w:lang w:eastAsia="da-DK"/>
        </w:rPr>
      </w:pPr>
    </w:p>
    <w:p w14:paraId="4F957F8A" w14:textId="7EB3DD96" w:rsidR="00422C31" w:rsidRPr="005A448C" w:rsidRDefault="00D25344" w:rsidP="00422C31">
      <w:pPr>
        <w:rPr>
          <w:lang w:eastAsia="da-DK"/>
        </w:rPr>
      </w:pPr>
      <w:r w:rsidRPr="00AB59FF">
        <w:rPr>
          <w:lang w:eastAsia="da-DK"/>
        </w:rPr>
        <w:t xml:space="preserve">Dette skema kan anvendes </w:t>
      </w:r>
      <w:r>
        <w:rPr>
          <w:lang w:eastAsia="da-DK"/>
        </w:rPr>
        <w:t>til</w:t>
      </w:r>
      <w:r w:rsidRPr="00AB59FF">
        <w:rPr>
          <w:lang w:eastAsia="da-DK"/>
        </w:rPr>
        <w:t xml:space="preserve"> en konkret vurdering af den unge medarbejders arbejdsmiljø ved ansættelsen. </w:t>
      </w:r>
      <w:r w:rsidR="005A448C">
        <w:rPr>
          <w:lang w:eastAsia="da-DK"/>
        </w:rPr>
        <w:br/>
      </w:r>
      <w:r w:rsidRPr="00AB59FF">
        <w:rPr>
          <w:lang w:eastAsia="da-DK"/>
        </w:rPr>
        <w:t xml:space="preserve">Det </w:t>
      </w:r>
      <w:r>
        <w:rPr>
          <w:lang w:eastAsia="da-DK"/>
        </w:rPr>
        <w:t xml:space="preserve">kan </w:t>
      </w:r>
      <w:r w:rsidRPr="00AB59FF">
        <w:rPr>
          <w:lang w:eastAsia="da-DK"/>
        </w:rPr>
        <w:t xml:space="preserve">også fungere som </w:t>
      </w:r>
      <w:r>
        <w:rPr>
          <w:lang w:eastAsia="da-DK"/>
        </w:rPr>
        <w:t xml:space="preserve">et </w:t>
      </w:r>
      <w:r w:rsidRPr="00AB59FF">
        <w:rPr>
          <w:lang w:eastAsia="da-DK"/>
        </w:rPr>
        <w:t>dialogværktøj mellem leder og den unge medarbejder</w:t>
      </w:r>
      <w:r>
        <w:rPr>
          <w:lang w:eastAsia="da-DK"/>
        </w:rPr>
        <w:t xml:space="preserve"> og anvendes i forbindelse med</w:t>
      </w:r>
      <w:r w:rsidR="00422C31">
        <w:rPr>
          <w:lang w:eastAsia="da-DK"/>
        </w:rPr>
        <w:t xml:space="preserve"> opfølgning.</w:t>
      </w:r>
    </w:p>
    <w:p w14:paraId="5D021D4D" w14:textId="77777777" w:rsidR="00D25344" w:rsidRDefault="00D25344" w:rsidP="00BF6A53"/>
    <w:p w14:paraId="4E7B99A5" w14:textId="77777777" w:rsidR="00383732" w:rsidRDefault="00383732" w:rsidP="00BF6A53"/>
    <w:p w14:paraId="531CF327" w14:textId="5C18645D" w:rsidR="009F00FF" w:rsidRDefault="009F00FF" w:rsidP="00BF6A53">
      <w:r>
        <w:lastRenderedPageBreak/>
        <w:t>Bilag 1</w:t>
      </w:r>
    </w:p>
    <w:p w14:paraId="5FD159E7" w14:textId="39CA04D5" w:rsidR="00F754B3" w:rsidRDefault="0020567C" w:rsidP="0020567C">
      <w:pPr>
        <w:pStyle w:val="Overskrift1"/>
      </w:pPr>
      <w:proofErr w:type="spellStart"/>
      <w:r w:rsidRPr="0020567C">
        <w:t>Hjælpeværktøj</w:t>
      </w:r>
      <w:proofErr w:type="spellEnd"/>
      <w:r w:rsidRPr="0020567C">
        <w:t xml:space="preserve"> </w:t>
      </w:r>
      <w:proofErr w:type="spellStart"/>
      <w:r w:rsidRPr="0020567C">
        <w:t>til</w:t>
      </w:r>
      <w:proofErr w:type="spellEnd"/>
      <w:r w:rsidRPr="0020567C">
        <w:t xml:space="preserve"> </w:t>
      </w:r>
      <w:proofErr w:type="spellStart"/>
      <w:r w:rsidRPr="0020567C">
        <w:t>vurdering</w:t>
      </w:r>
      <w:proofErr w:type="spellEnd"/>
      <w:r w:rsidRPr="0020567C">
        <w:t xml:space="preserve"> </w:t>
      </w:r>
      <w:proofErr w:type="spellStart"/>
      <w:r w:rsidRPr="0020567C">
        <w:t>af</w:t>
      </w:r>
      <w:proofErr w:type="spellEnd"/>
      <w:r w:rsidRPr="0020567C">
        <w:t xml:space="preserve"> </w:t>
      </w:r>
      <w:proofErr w:type="spellStart"/>
      <w:r w:rsidRPr="0020567C">
        <w:t>unges</w:t>
      </w:r>
      <w:proofErr w:type="spellEnd"/>
      <w:r w:rsidRPr="0020567C">
        <w:t xml:space="preserve"> </w:t>
      </w:r>
      <w:proofErr w:type="spellStart"/>
      <w:r w:rsidRPr="0020567C">
        <w:t>arbejdsmiljø</w:t>
      </w:r>
      <w:proofErr w:type="spellEnd"/>
    </w:p>
    <w:p w14:paraId="144B9696" w14:textId="77777777" w:rsidR="0020567C" w:rsidRDefault="0020567C" w:rsidP="0020567C">
      <w:pPr>
        <w:rPr>
          <w:lang w:val="en-GB"/>
        </w:rPr>
      </w:pPr>
    </w:p>
    <w:p w14:paraId="563420F9" w14:textId="2E74AE34" w:rsidR="0020567C" w:rsidRPr="0020567C" w:rsidRDefault="0020567C" w:rsidP="0020567C">
      <w:pPr>
        <w:pStyle w:val="Overskrift2"/>
      </w:pPr>
      <w:r>
        <w:t>LØFT</w:t>
      </w:r>
    </w:p>
    <w:p w14:paraId="25B0500A" w14:textId="77777777" w:rsidR="009F00FF" w:rsidRDefault="009F00FF" w:rsidP="00BF6A53"/>
    <w:tbl>
      <w:tblPr>
        <w:tblStyle w:val="Tabel-Git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5"/>
        <w:gridCol w:w="2410"/>
      </w:tblGrid>
      <w:tr w:rsidR="00383732" w:rsidRPr="001D0DE8" w14:paraId="1277BE45" w14:textId="77777777" w:rsidTr="00DA5B3E">
        <w:trPr>
          <w:trHeight w:val="185"/>
        </w:trPr>
        <w:tc>
          <w:tcPr>
            <w:tcW w:w="5245" w:type="dxa"/>
            <w:tcBorders>
              <w:bottom w:val="single" w:sz="18" w:space="0" w:color="7CE0D3" w:themeColor="accent4"/>
            </w:tcBorders>
            <w:vAlign w:val="center"/>
          </w:tcPr>
          <w:p w14:paraId="0DF70453" w14:textId="481AD028" w:rsidR="00383732" w:rsidRPr="006751E8" w:rsidRDefault="00E84A45" w:rsidP="005E06CD">
            <w:pPr>
              <w:pStyle w:val="TableHeadingLeft"/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a-DK"/>
              </w:rPr>
              <w:t>Vurdering</w:t>
            </w:r>
          </w:p>
        </w:tc>
        <w:tc>
          <w:tcPr>
            <w:tcW w:w="2835" w:type="dxa"/>
            <w:tcBorders>
              <w:bottom w:val="single" w:sz="18" w:space="0" w:color="7CE0D3" w:themeColor="accent4"/>
            </w:tcBorders>
            <w:vAlign w:val="center"/>
          </w:tcPr>
          <w:p w14:paraId="586D96F4" w14:textId="2AED1495" w:rsidR="00383732" w:rsidRPr="001D0DE8" w:rsidRDefault="00E84A45" w:rsidP="005E06CD">
            <w:pPr>
              <w:pStyle w:val="TableHeadingLeft"/>
            </w:pPr>
            <w:r>
              <w:t>Ung &lt;18 år</w:t>
            </w:r>
          </w:p>
        </w:tc>
        <w:tc>
          <w:tcPr>
            <w:tcW w:w="2410" w:type="dxa"/>
            <w:tcBorders>
              <w:bottom w:val="single" w:sz="18" w:space="0" w:color="7CE0D3" w:themeColor="accent4"/>
            </w:tcBorders>
            <w:vAlign w:val="center"/>
          </w:tcPr>
          <w:p w14:paraId="7F44EE52" w14:textId="28C60782" w:rsidR="00383732" w:rsidRPr="001D0DE8" w:rsidRDefault="00E84A45" w:rsidP="005E06CD">
            <w:pPr>
              <w:pStyle w:val="TableHeadingLeft"/>
            </w:pPr>
            <w:r>
              <w:t>Voksen</w:t>
            </w:r>
          </w:p>
        </w:tc>
      </w:tr>
      <w:tr w:rsidR="00383732" w:rsidRPr="001D0DE8" w14:paraId="18A3E595" w14:textId="77777777" w:rsidTr="00DA5B3E">
        <w:trPr>
          <w:trHeight w:val="110"/>
        </w:trPr>
        <w:tc>
          <w:tcPr>
            <w:tcW w:w="5245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16CB27EC" w14:textId="3C2FAA12" w:rsidR="00383732" w:rsidRPr="001D0DE8" w:rsidRDefault="0020567C" w:rsidP="005E06CD">
            <w:pPr>
              <w:pStyle w:val="TableTextLeft"/>
            </w:pPr>
            <w:r>
              <w:t>Lette løft</w:t>
            </w:r>
          </w:p>
        </w:tc>
        <w:tc>
          <w:tcPr>
            <w:tcW w:w="2835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0AC74DD2" w14:textId="0B362CD2" w:rsidR="00383732" w:rsidRPr="001D0DE8" w:rsidRDefault="00236494" w:rsidP="005E06CD">
            <w:pPr>
              <w:pStyle w:val="TableTextLeft"/>
            </w:pPr>
            <w:r>
              <w:t>&lt;3 kg</w:t>
            </w:r>
          </w:p>
        </w:tc>
        <w:tc>
          <w:tcPr>
            <w:tcW w:w="2410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1B0136E6" w14:textId="46C1EC0E" w:rsidR="00383732" w:rsidRPr="001D0DE8" w:rsidRDefault="00236494" w:rsidP="005E06CD">
            <w:pPr>
              <w:pStyle w:val="TableTextLeft"/>
            </w:pPr>
            <w:r>
              <w:t>&lt;3 kg</w:t>
            </w:r>
          </w:p>
        </w:tc>
      </w:tr>
      <w:tr w:rsidR="00383732" w:rsidRPr="001D0DE8" w14:paraId="664E2DD0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AB384E" w14:textId="04526748" w:rsidR="00383732" w:rsidRPr="001D0DE8" w:rsidRDefault="0020567C" w:rsidP="005E06CD">
            <w:pPr>
              <w:pStyle w:val="TableTextLeft"/>
            </w:pPr>
            <w:r>
              <w:t>Moderate løft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9BE47F" w14:textId="2DD86725" w:rsidR="00383732" w:rsidRPr="001D0DE8" w:rsidRDefault="00236494" w:rsidP="005E06CD">
            <w:pPr>
              <w:pStyle w:val="TableTextLeft"/>
            </w:pPr>
            <w:r>
              <w:t>3-12 kg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99C603" w14:textId="3C65A062" w:rsidR="00383732" w:rsidRPr="001D0DE8" w:rsidRDefault="00236494" w:rsidP="005E06CD">
            <w:pPr>
              <w:pStyle w:val="TableTextLeft"/>
            </w:pPr>
            <w:r>
              <w:t>3-15 kg</w:t>
            </w:r>
          </w:p>
        </w:tc>
      </w:tr>
      <w:tr w:rsidR="00383732" w:rsidRPr="001D0DE8" w14:paraId="3CB4F36E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04084C3" w14:textId="3AEAA00C" w:rsidR="00383732" w:rsidRPr="001D0DE8" w:rsidRDefault="0020567C" w:rsidP="005E06CD">
            <w:pPr>
              <w:pStyle w:val="TableTextLeft"/>
            </w:pPr>
            <w:r>
              <w:t>Kræver særlig vurdering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3224E0" w14:textId="71E54675" w:rsidR="00383732" w:rsidRPr="001D0DE8" w:rsidRDefault="00236494" w:rsidP="005E06CD">
            <w:pPr>
              <w:pStyle w:val="TableTextLeft"/>
            </w:pPr>
            <w:r>
              <w:t>&gt;12 kg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BD7EC3" w14:textId="5CE61353" w:rsidR="00383732" w:rsidRPr="001D0DE8" w:rsidRDefault="00236494" w:rsidP="005E06CD">
            <w:pPr>
              <w:pStyle w:val="TableTextLeft"/>
            </w:pPr>
            <w:r>
              <w:t>&gt;15 kg</w:t>
            </w:r>
          </w:p>
        </w:tc>
      </w:tr>
      <w:tr w:rsidR="00236494" w:rsidRPr="001D0DE8" w14:paraId="6E338D7B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4EB8EB8" w14:textId="3B6C9895" w:rsidR="00236494" w:rsidRPr="00D25344" w:rsidRDefault="00236494" w:rsidP="00236494">
            <w:pPr>
              <w:pStyle w:val="TableTextLeft"/>
            </w:pPr>
            <w:r>
              <w:t>Bør ske med hjælpemidler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CECE75" w14:textId="3204846D" w:rsidR="00236494" w:rsidRPr="001D0DE8" w:rsidRDefault="00236494" w:rsidP="00236494">
            <w:pPr>
              <w:pStyle w:val="TableTextLeft"/>
            </w:pPr>
            <w:r>
              <w:t>&gt;12 kg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7D33F63" w14:textId="4F428776" w:rsidR="00236494" w:rsidRPr="001D0DE8" w:rsidRDefault="00236494" w:rsidP="00236494">
            <w:pPr>
              <w:pStyle w:val="TableTextLeft"/>
            </w:pPr>
            <w:r>
              <w:t>Afhænger af forholdene</w:t>
            </w:r>
          </w:p>
        </w:tc>
      </w:tr>
    </w:tbl>
    <w:p w14:paraId="1443F412" w14:textId="77777777" w:rsidR="00383732" w:rsidRDefault="00383732" w:rsidP="00BF6A53"/>
    <w:p w14:paraId="43CDEBF2" w14:textId="05514FCA" w:rsidR="00236494" w:rsidRDefault="00236494" w:rsidP="00236494">
      <w:pPr>
        <w:pStyle w:val="Overskrift2"/>
      </w:pPr>
      <w:r>
        <w:t>STÅENDE ARBEJDE</w:t>
      </w:r>
    </w:p>
    <w:p w14:paraId="27BF3B81" w14:textId="77777777" w:rsidR="00236494" w:rsidRPr="00236494" w:rsidRDefault="00236494" w:rsidP="00236494">
      <w:pPr>
        <w:rPr>
          <w:lang w:val="en-GB"/>
        </w:rPr>
      </w:pPr>
    </w:p>
    <w:tbl>
      <w:tblPr>
        <w:tblStyle w:val="Tabel-Git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5"/>
        <w:gridCol w:w="2410"/>
      </w:tblGrid>
      <w:tr w:rsidR="00236494" w:rsidRPr="001D0DE8" w14:paraId="296ADEC5" w14:textId="77777777" w:rsidTr="00DA5B3E">
        <w:trPr>
          <w:trHeight w:val="185"/>
        </w:trPr>
        <w:tc>
          <w:tcPr>
            <w:tcW w:w="5245" w:type="dxa"/>
            <w:tcBorders>
              <w:bottom w:val="single" w:sz="18" w:space="0" w:color="7CE0D3" w:themeColor="accent4"/>
            </w:tcBorders>
            <w:vAlign w:val="center"/>
          </w:tcPr>
          <w:p w14:paraId="6DDC9BB6" w14:textId="1B011044" w:rsidR="00236494" w:rsidRPr="006751E8" w:rsidRDefault="00236494" w:rsidP="005E06CD">
            <w:pPr>
              <w:pStyle w:val="TableHeadingLeft"/>
              <w:rPr>
                <w:rFonts w:cstheme="minorHAnsi"/>
              </w:rPr>
            </w:pPr>
            <w:r>
              <w:rPr>
                <w:rFonts w:cstheme="minorHAnsi"/>
              </w:rPr>
              <w:t>Sp</w:t>
            </w:r>
            <w:r w:rsidR="00DA5B3E">
              <w:rPr>
                <w:rFonts w:cstheme="minorHAnsi"/>
              </w:rPr>
              <w:t>ørgsm</w:t>
            </w:r>
            <w:r>
              <w:rPr>
                <w:rFonts w:cstheme="minorHAnsi"/>
              </w:rPr>
              <w:t>ål</w:t>
            </w:r>
          </w:p>
        </w:tc>
        <w:tc>
          <w:tcPr>
            <w:tcW w:w="2835" w:type="dxa"/>
            <w:tcBorders>
              <w:bottom w:val="single" w:sz="18" w:space="0" w:color="7CE0D3" w:themeColor="accent4"/>
            </w:tcBorders>
            <w:vAlign w:val="center"/>
          </w:tcPr>
          <w:p w14:paraId="434E8A01" w14:textId="2D9CCF8B" w:rsidR="00236494" w:rsidRPr="001D0DE8" w:rsidRDefault="00DA5B3E" w:rsidP="005E06CD">
            <w:pPr>
              <w:pStyle w:val="TableHeadingLeft"/>
            </w:pPr>
            <w:r>
              <w:t>Ja</w:t>
            </w:r>
          </w:p>
        </w:tc>
        <w:tc>
          <w:tcPr>
            <w:tcW w:w="2410" w:type="dxa"/>
            <w:tcBorders>
              <w:bottom w:val="single" w:sz="18" w:space="0" w:color="7CE0D3" w:themeColor="accent4"/>
            </w:tcBorders>
            <w:vAlign w:val="center"/>
          </w:tcPr>
          <w:p w14:paraId="37112FFD" w14:textId="65335F4B" w:rsidR="00236494" w:rsidRPr="001D0DE8" w:rsidRDefault="00DA5B3E" w:rsidP="005E06CD">
            <w:pPr>
              <w:pStyle w:val="TableHeadingLeft"/>
            </w:pPr>
            <w:r>
              <w:t>Nej</w:t>
            </w:r>
          </w:p>
        </w:tc>
      </w:tr>
      <w:tr w:rsidR="00236494" w:rsidRPr="001D0DE8" w14:paraId="6A2EE5EE" w14:textId="77777777" w:rsidTr="00DA5B3E">
        <w:trPr>
          <w:trHeight w:val="110"/>
        </w:trPr>
        <w:tc>
          <w:tcPr>
            <w:tcW w:w="5245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03F0E797" w14:textId="10F64699" w:rsidR="00236494" w:rsidRPr="001D0DE8" w:rsidRDefault="00DA5B3E" w:rsidP="005E06CD">
            <w:pPr>
              <w:pStyle w:val="TableTextLeft"/>
            </w:pPr>
            <w:r>
              <w:t>Står medarbejderen mere end 2 timer ad gangen?</w:t>
            </w:r>
          </w:p>
        </w:tc>
        <w:tc>
          <w:tcPr>
            <w:tcW w:w="2835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4BF12BED" w14:textId="2024B008" w:rsidR="00236494" w:rsidRPr="001D0DE8" w:rsidRDefault="00236494" w:rsidP="005E06CD">
            <w:pPr>
              <w:pStyle w:val="TableTextLeft"/>
            </w:pPr>
          </w:p>
        </w:tc>
        <w:tc>
          <w:tcPr>
            <w:tcW w:w="2410" w:type="dxa"/>
            <w:tcBorders>
              <w:top w:val="single" w:sz="18" w:space="0" w:color="7CE0D3" w:themeColor="accent4"/>
              <w:bottom w:val="single" w:sz="4" w:space="0" w:color="BFBFBF" w:themeColor="background1" w:themeShade="BF"/>
            </w:tcBorders>
          </w:tcPr>
          <w:p w14:paraId="7E2EF30B" w14:textId="11268888" w:rsidR="00236494" w:rsidRPr="001D0DE8" w:rsidRDefault="00236494" w:rsidP="005E06CD">
            <w:pPr>
              <w:pStyle w:val="TableTextLeft"/>
            </w:pPr>
          </w:p>
        </w:tc>
      </w:tr>
      <w:tr w:rsidR="00236494" w:rsidRPr="001D0DE8" w14:paraId="3D9A7FF3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437BBE5" w14:textId="4C6ABB2A" w:rsidR="00236494" w:rsidRPr="001D0DE8" w:rsidRDefault="00DA5B3E" w:rsidP="005E06CD">
            <w:pPr>
              <w:pStyle w:val="TableTextLeft"/>
            </w:pPr>
            <w:r>
              <w:t>Er der mulighed for at skifte arbejdsstilling?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9301144" w14:textId="3A81E704" w:rsidR="00236494" w:rsidRPr="001D0DE8" w:rsidRDefault="00236494" w:rsidP="005E06CD">
            <w:pPr>
              <w:pStyle w:val="TableTextLeft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41325B6" w14:textId="0E5086A0" w:rsidR="00236494" w:rsidRPr="001D0DE8" w:rsidRDefault="00236494" w:rsidP="005E06CD">
            <w:pPr>
              <w:pStyle w:val="TableTextLeft"/>
            </w:pPr>
          </w:p>
        </w:tc>
      </w:tr>
      <w:tr w:rsidR="00236494" w:rsidRPr="001D0DE8" w14:paraId="4C5E00C5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B2B5608" w14:textId="5D67A15D" w:rsidR="00236494" w:rsidRPr="001D0DE8" w:rsidRDefault="00DA5B3E" w:rsidP="005E06CD">
            <w:pPr>
              <w:pStyle w:val="TableTextLeft"/>
            </w:pPr>
            <w:r>
              <w:t>Er der mulighed for siddende arbejde indimellem?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890590E" w14:textId="24886291" w:rsidR="00236494" w:rsidRPr="001D0DE8" w:rsidRDefault="00236494" w:rsidP="005E06CD">
            <w:pPr>
              <w:pStyle w:val="TableTextLeft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4B55A82" w14:textId="42496AF6" w:rsidR="00236494" w:rsidRPr="001D0DE8" w:rsidRDefault="00236494" w:rsidP="005E06CD">
            <w:pPr>
              <w:pStyle w:val="TableTextLeft"/>
            </w:pPr>
          </w:p>
        </w:tc>
      </w:tr>
      <w:tr w:rsidR="00236494" w:rsidRPr="001D0DE8" w14:paraId="23C93F95" w14:textId="77777777" w:rsidTr="00DA5B3E">
        <w:trPr>
          <w:trHeight w:val="76"/>
        </w:trPr>
        <w:tc>
          <w:tcPr>
            <w:tcW w:w="524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D5073B6" w14:textId="69F8B4F2" w:rsidR="00236494" w:rsidRPr="00D25344" w:rsidRDefault="00DA5B3E" w:rsidP="005E06CD">
            <w:pPr>
              <w:pStyle w:val="TableTextLeft"/>
            </w:pPr>
            <w:r>
              <w:t>Er gulv, sko og arbejdssted ergonomisk indrettet?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73E768" w14:textId="1F3A0D8C" w:rsidR="00236494" w:rsidRPr="001D0DE8" w:rsidRDefault="00236494" w:rsidP="005E06CD">
            <w:pPr>
              <w:pStyle w:val="TableTextLeft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8155E6" w14:textId="15993A1C" w:rsidR="00236494" w:rsidRPr="001D0DE8" w:rsidRDefault="00236494" w:rsidP="005E06CD">
            <w:pPr>
              <w:pStyle w:val="TableTextLeft"/>
            </w:pPr>
          </w:p>
        </w:tc>
      </w:tr>
    </w:tbl>
    <w:p w14:paraId="5C31642B" w14:textId="77777777" w:rsidR="00236494" w:rsidRPr="001D0DE8" w:rsidRDefault="00236494" w:rsidP="00BF6A53"/>
    <w:sectPr w:rsidR="00236494" w:rsidRPr="001D0DE8" w:rsidSect="00DB3F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737" w:bottom="1418" w:left="737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4B31" w14:textId="77777777" w:rsidR="0089005C" w:rsidRDefault="0089005C" w:rsidP="009E4963">
      <w:r>
        <w:separator/>
      </w:r>
    </w:p>
  </w:endnote>
  <w:endnote w:type="continuationSeparator" w:id="0">
    <w:p w14:paraId="1E133765" w14:textId="77777777" w:rsidR="0089005C" w:rsidRDefault="0089005C" w:rsidP="009E4963">
      <w:r>
        <w:continuationSeparator/>
      </w:r>
    </w:p>
  </w:endnote>
  <w:endnote w:type="continuationNotice" w:id="1">
    <w:p w14:paraId="6DA4D945" w14:textId="77777777" w:rsidR="0089005C" w:rsidRDefault="0089005C" w:rsidP="009E4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F487" w14:textId="77777777" w:rsidR="00DA13AC" w:rsidRDefault="00DA13A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2" w:space="0" w:color="auto"/>
      </w:tblBorders>
      <w:tblLayout w:type="fixed"/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  <w:gridCol w:w="783"/>
    </w:tblGrid>
    <w:tr w:rsidR="00327526" w:rsidRPr="001D0DE8" w14:paraId="1ECDC2C8" w14:textId="77777777" w:rsidTr="00DF463D">
      <w:trPr>
        <w:cantSplit/>
      </w:trPr>
      <w:tc>
        <w:tcPr>
          <w:tcW w:w="9639" w:type="dxa"/>
          <w:tcBorders>
            <w:top w:val="single" w:sz="4" w:space="0" w:color="FFFFFF" w:themeColor="background1"/>
          </w:tcBorders>
        </w:tcPr>
        <w:p w14:paraId="30E1F6B4" w14:textId="77777777" w:rsidR="00327526" w:rsidRPr="004418EC" w:rsidRDefault="004418EC" w:rsidP="00327526">
          <w:pPr>
            <w:pStyle w:val="Sidefod"/>
            <w:rPr>
              <w:lang w:val="en-US"/>
            </w:rPr>
          </w:pPr>
          <w:proofErr w:type="spellStart"/>
          <w:r w:rsidRPr="004418EC">
            <w:rPr>
              <w:lang w:val="en-US"/>
            </w:rPr>
            <w:t>C</w:t>
          </w:r>
          <w:r w:rsidR="006C1DF2">
            <w:rPr>
              <w:lang w:val="en-US"/>
            </w:rPr>
            <w:t>re</w:t>
          </w:r>
          <w:r w:rsidR="00715A5B">
            <w:rPr>
              <w:lang w:val="en-US"/>
            </w:rPr>
            <w:t>ceaJoblife</w:t>
          </w:r>
          <w:proofErr w:type="spellEnd"/>
          <w:r w:rsidRPr="004418EC">
            <w:rPr>
              <w:lang w:val="en-US"/>
            </w:rPr>
            <w:t xml:space="preserve"> A/S · CVR-nr. </w:t>
          </w:r>
          <w:r w:rsidR="00DA13AC">
            <w:rPr>
              <w:lang w:val="en-US"/>
            </w:rPr>
            <w:t>40 65 79 32</w:t>
          </w:r>
        </w:p>
      </w:tc>
      <w:tc>
        <w:tcPr>
          <w:tcW w:w="783" w:type="dxa"/>
          <w:tcBorders>
            <w:top w:val="single" w:sz="4" w:space="0" w:color="FFFFFF" w:themeColor="background1"/>
          </w:tcBorders>
        </w:tcPr>
        <w:p w14:paraId="67C229E2" w14:textId="77777777" w:rsidR="00327526" w:rsidRPr="001D0DE8" w:rsidRDefault="00327526" w:rsidP="00327526">
          <w:pPr>
            <w:pStyle w:val="Sidefod"/>
            <w:jc w:val="right"/>
            <w:rPr>
              <w:lang w:val="da-DK"/>
            </w:rPr>
          </w:pPr>
          <w:r w:rsidRPr="001D0DE8">
            <w:rPr>
              <w:lang w:val="da-DK"/>
            </w:rPr>
            <w:fldChar w:fldCharType="begin"/>
          </w:r>
          <w:r w:rsidRPr="001D0DE8">
            <w:rPr>
              <w:lang w:val="da-DK"/>
            </w:rPr>
            <w:instrText xml:space="preserve"> PAGE   \* MERGEFORMAT </w:instrText>
          </w:r>
          <w:r w:rsidRPr="001D0DE8">
            <w:rPr>
              <w:lang w:val="da-DK"/>
            </w:rPr>
            <w:fldChar w:fldCharType="separate"/>
          </w:r>
          <w:r w:rsidRPr="001D0DE8">
            <w:rPr>
              <w:lang w:val="da-DK"/>
            </w:rPr>
            <w:t>1</w:t>
          </w:r>
          <w:r w:rsidRPr="001D0DE8">
            <w:rPr>
              <w:noProof/>
              <w:lang w:val="da-DK"/>
            </w:rPr>
            <w:fldChar w:fldCharType="end"/>
          </w:r>
        </w:p>
      </w:tc>
    </w:tr>
  </w:tbl>
  <w:p w14:paraId="56B639E9" w14:textId="77777777" w:rsidR="00D63972" w:rsidRPr="001D0DE8" w:rsidRDefault="00327526" w:rsidP="00BC1AFF">
    <w:pPr>
      <w:pStyle w:val="Sidefod"/>
      <w:rPr>
        <w:lang w:val="da-DK"/>
      </w:rPr>
    </w:pPr>
    <w:r w:rsidRPr="001D0DE8">
      <w:rPr>
        <w:noProof/>
        <w:lang w:val="da-DK" w:eastAsia="en-GB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183DFCBC" wp14:editId="4E35BE11">
              <wp:simplePos x="0" y="0"/>
              <wp:positionH relativeFrom="margin">
                <wp:posOffset>-1270</wp:posOffset>
              </wp:positionH>
              <wp:positionV relativeFrom="paragraph">
                <wp:posOffset>-309245</wp:posOffset>
              </wp:positionV>
              <wp:extent cx="6622050" cy="45719"/>
              <wp:effectExtent l="0" t="0" r="0" b="5715"/>
              <wp:wrapNone/>
              <wp:docPr id="136215066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2050" cy="45719"/>
                      </a:xfrm>
                      <a:prstGeom prst="rect">
                        <a:avLst/>
                      </a:prstGeom>
                      <a:solidFill>
                        <a:srgbClr val="F9423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0BDE6008" id="Rectangle 3" o:spid="_x0000_s1026" style="position:absolute;margin-left:-.1pt;margin-top:-24.35pt;width:521.4pt;height:3.6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" fillcolor="#f9423a" stroked="f" strokeweight="1pt"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8A57" w14:textId="77777777" w:rsidR="00DA13AC" w:rsidRDefault="00DA13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4FD2" w14:textId="77777777" w:rsidR="0089005C" w:rsidRPr="001F0F66" w:rsidRDefault="0089005C" w:rsidP="009E4963">
      <w:r w:rsidRPr="001F0F66">
        <w:separator/>
      </w:r>
    </w:p>
  </w:footnote>
  <w:footnote w:type="continuationSeparator" w:id="0">
    <w:p w14:paraId="24A72BC6" w14:textId="77777777" w:rsidR="0089005C" w:rsidRPr="001F0F66" w:rsidRDefault="0089005C" w:rsidP="009E4963">
      <w:r w:rsidRPr="001F0F66">
        <w:continuationSeparator/>
      </w:r>
    </w:p>
  </w:footnote>
  <w:footnote w:type="continuationNotice" w:id="1">
    <w:p w14:paraId="0DAE4A05" w14:textId="77777777" w:rsidR="0089005C" w:rsidRDefault="0089005C" w:rsidP="009E49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9BEB" w14:textId="77777777" w:rsidR="00DA13AC" w:rsidRDefault="00DA13A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1A28" w14:textId="77777777" w:rsidR="00147E2A" w:rsidRPr="001D0DE8" w:rsidRDefault="00CA6C5E">
    <w:pPr>
      <w:pStyle w:val="Sidehoved"/>
      <w:rPr>
        <w:lang w:val="da-DK"/>
      </w:rPr>
    </w:pPr>
    <w:r>
      <w:rPr>
        <w:noProof/>
        <w:lang w:val="da-DK"/>
      </w:rPr>
      <w:drawing>
        <wp:anchor distT="0" distB="0" distL="114300" distR="114300" simplePos="0" relativeHeight="251659265" behindDoc="0" locked="0" layoutInCell="1" allowOverlap="1" wp14:anchorId="74B42E58" wp14:editId="531B8971">
          <wp:simplePos x="0" y="0"/>
          <wp:positionH relativeFrom="column">
            <wp:posOffset>635</wp:posOffset>
          </wp:positionH>
          <wp:positionV relativeFrom="paragraph">
            <wp:posOffset>108390</wp:posOffset>
          </wp:positionV>
          <wp:extent cx="1227015" cy="335625"/>
          <wp:effectExtent l="0" t="0" r="5080" b="0"/>
          <wp:wrapNone/>
          <wp:docPr id="725522329" name="Picture 3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522329" name="Picture 3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015" cy="33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CAB4" w14:textId="77777777" w:rsidR="00F06F0A" w:rsidRPr="001D0DE8" w:rsidRDefault="00F06F0A" w:rsidP="00E342A9">
    <w:pPr>
      <w:pStyle w:val="Overskrift2"/>
      <w:numPr>
        <w:ilvl w:val="0"/>
        <w:numId w:val="0"/>
      </w:numPr>
      <w:rPr>
        <w:rFonts w:ascii="Georgia" w:hAnsi="Georgia"/>
        <w:b w:val="0"/>
        <w:color w:val="000000"/>
        <w:sz w:val="40"/>
        <w:szCs w:val="40"/>
        <w:lang w:val="da-DK" w:eastAsia="en-GB"/>
      </w:rPr>
    </w:pPr>
    <w:r w:rsidRPr="001D0DE8">
      <w:rPr>
        <w:noProof/>
        <w:sz w:val="40"/>
        <w:szCs w:val="40"/>
        <w:lang w:val="da-DK"/>
      </w:rPr>
      <w:drawing>
        <wp:anchor distT="0" distB="0" distL="114300" distR="114300" simplePos="0" relativeHeight="251658241" behindDoc="1" locked="0" layoutInCell="1" allowOverlap="1" wp14:anchorId="59672184" wp14:editId="5860C6B0">
          <wp:simplePos x="0" y="0"/>
          <wp:positionH relativeFrom="column">
            <wp:posOffset>-518099</wp:posOffset>
          </wp:positionH>
          <wp:positionV relativeFrom="paragraph">
            <wp:posOffset>-414933</wp:posOffset>
          </wp:positionV>
          <wp:extent cx="7680959" cy="10856617"/>
          <wp:effectExtent l="0" t="0" r="3175" b="1905"/>
          <wp:wrapNone/>
          <wp:docPr id="413565996" name="Billede 413565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565996" name="Billede 413565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0959" cy="10856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F3FCB" w14:textId="77777777" w:rsidR="00F06F0A" w:rsidRPr="001D0DE8" w:rsidRDefault="00F06F0A" w:rsidP="00F06F0A">
    <w:pPr>
      <w:pStyle w:val="Sidehoved"/>
      <w:rPr>
        <w:lang w:val="da-DK"/>
      </w:rPr>
    </w:pPr>
  </w:p>
  <w:p w14:paraId="0F7F37E0" w14:textId="77777777" w:rsidR="005551EC" w:rsidRPr="001D0DE8" w:rsidRDefault="005551EC" w:rsidP="00D93A48">
    <w:pPr>
      <w:pStyle w:val="Sidehoved"/>
      <w:jc w:val="right"/>
      <w:rPr>
        <w:sz w:val="20"/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4ED1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60E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2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4CCC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1235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7A1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C058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06E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086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F21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E45A2"/>
    <w:multiLevelType w:val="multilevel"/>
    <w:tmpl w:val="EE62BAD8"/>
    <w:numStyleLink w:val="AppListStyle"/>
  </w:abstractNum>
  <w:abstractNum w:abstractNumId="11" w15:restartNumberingAfterBreak="0">
    <w:nsid w:val="155C2641"/>
    <w:multiLevelType w:val="hybridMultilevel"/>
    <w:tmpl w:val="BEDED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67C31"/>
    <w:multiLevelType w:val="multilevel"/>
    <w:tmpl w:val="D310B372"/>
    <w:lvl w:ilvl="0">
      <w:start w:val="1"/>
      <w:numFmt w:val="decimal"/>
      <w:pStyle w:val="Tal-indrykning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B7D6FE5"/>
    <w:multiLevelType w:val="hybridMultilevel"/>
    <w:tmpl w:val="A76C42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E2202"/>
    <w:multiLevelType w:val="multilevel"/>
    <w:tmpl w:val="EE62BAD8"/>
    <w:name w:val="AppHeadList"/>
    <w:styleLink w:val="AppListStyle"/>
    <w:lvl w:ilvl="0">
      <w:start w:val="1"/>
      <w:numFmt w:val="upperLetter"/>
      <w:pStyle w:val="AppHead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AppHead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AppHead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0F70F23"/>
    <w:multiLevelType w:val="hybridMultilevel"/>
    <w:tmpl w:val="BEDEDE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522C7"/>
    <w:multiLevelType w:val="multilevel"/>
    <w:tmpl w:val="D8C6A098"/>
    <w:name w:val="SecHeadList"/>
    <w:styleLink w:val="SecListStyle"/>
    <w:lvl w:ilvl="0">
      <w:start w:val="1"/>
      <w:numFmt w:val="none"/>
      <w:lvlRestart w:val="0"/>
      <w:pStyle w:val="Overskrift1"/>
      <w:isLgl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Overskrift2"/>
      <w:isLgl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isLgl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7" w15:restartNumberingAfterBreak="0">
    <w:nsid w:val="45CB4924"/>
    <w:multiLevelType w:val="hybridMultilevel"/>
    <w:tmpl w:val="BEDED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744BE"/>
    <w:multiLevelType w:val="multilevel"/>
    <w:tmpl w:val="E8D027B8"/>
    <w:lvl w:ilvl="0">
      <w:start w:val="1"/>
      <w:numFmt w:val="bullet"/>
      <w:pStyle w:val="Symbol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SymbolBullet2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</w:rPr>
    </w:lvl>
    <w:lvl w:ilvl="2">
      <w:start w:val="1"/>
      <w:numFmt w:val="bullet"/>
      <w:pStyle w:val="Symbol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B20370E"/>
    <w:multiLevelType w:val="multilevel"/>
    <w:tmpl w:val="4E72F38A"/>
    <w:styleLink w:val="Aktuelliste7"/>
    <w:lvl w:ilvl="0">
      <w:start w:val="1"/>
      <w:numFmt w:val="bullet"/>
      <w:lvlText w:val="l"/>
      <w:lvlJc w:val="left"/>
      <w:pPr>
        <w:ind w:left="170" w:hanging="170"/>
      </w:pPr>
      <w:rPr>
        <w:rFonts w:ascii="Wingdings" w:hAnsi="Wingdings" w:hint="default"/>
        <w:color w:val="008472"/>
        <w:w w:val="90"/>
        <w:position w:val="2"/>
        <w:u w:val="none"/>
      </w:rPr>
    </w:lvl>
    <w:lvl w:ilvl="1">
      <w:start w:val="1"/>
      <w:numFmt w:val="bullet"/>
      <w:lvlText w:val="l"/>
      <w:lvlJc w:val="left"/>
      <w:pPr>
        <w:ind w:left="284" w:hanging="57"/>
      </w:pPr>
      <w:rPr>
        <w:rFonts w:ascii="Wingdings" w:hAnsi="Wingdings" w:hint="default"/>
        <w:b w:val="0"/>
        <w:i w:val="0"/>
        <w:color w:val="008472"/>
        <w:w w:val="90"/>
        <w:sz w:val="12"/>
      </w:rPr>
    </w:lvl>
    <w:lvl w:ilvl="2">
      <w:start w:val="1"/>
      <w:numFmt w:val="bullet"/>
      <w:lvlText w:val="l"/>
      <w:lvlJc w:val="left"/>
      <w:pPr>
        <w:ind w:left="624" w:hanging="397"/>
      </w:pPr>
      <w:rPr>
        <w:rFonts w:ascii="Wingdings" w:hAnsi="Wingdings" w:hint="default"/>
        <w:b w:val="0"/>
        <w:i w:val="0"/>
        <w:color w:val="86B7AC"/>
        <w:w w:val="80"/>
        <w:sz w:val="12"/>
        <w:u w:color="86B7AC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8B41BDC"/>
    <w:multiLevelType w:val="multilevel"/>
    <w:tmpl w:val="63B221C4"/>
    <w:styleLink w:val="Aktuelliste3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68472"/>
        <w:w w:val="90"/>
        <w:position w:val="2"/>
        <w:u w:val="none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847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EE3444F"/>
    <w:multiLevelType w:val="multilevel"/>
    <w:tmpl w:val="88BE848E"/>
    <w:lvl w:ilvl="0">
      <w:start w:val="1"/>
      <w:numFmt w:val="bullet"/>
      <w:pStyle w:val="TableBullet1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173F35" w:themeColor="accent1"/>
      </w:rPr>
    </w:lvl>
    <w:lvl w:ilvl="2">
      <w:start w:val="1"/>
      <w:numFmt w:val="bullet"/>
      <w:pStyle w:val="TableBullet3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173F35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96A3518"/>
    <w:multiLevelType w:val="multilevel"/>
    <w:tmpl w:val="6666D0FE"/>
    <w:lvl w:ilvl="0">
      <w:start w:val="1"/>
      <w:numFmt w:val="decimal"/>
      <w:pStyle w:val="AlphaNumBull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Alpha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Alpha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B106B80"/>
    <w:multiLevelType w:val="multilevel"/>
    <w:tmpl w:val="D8C6A098"/>
    <w:name w:val="SecHeadList2"/>
    <w:numStyleLink w:val="SecListStyle"/>
  </w:abstractNum>
  <w:num w:numId="1" w16cid:durableId="1751847533">
    <w:abstractNumId w:val="14"/>
  </w:num>
  <w:num w:numId="2" w16cid:durableId="689646330">
    <w:abstractNumId w:val="18"/>
  </w:num>
  <w:num w:numId="3" w16cid:durableId="1642878188">
    <w:abstractNumId w:val="22"/>
  </w:num>
  <w:num w:numId="4" w16cid:durableId="977614987">
    <w:abstractNumId w:val="16"/>
  </w:num>
  <w:num w:numId="5" w16cid:durableId="241182470">
    <w:abstractNumId w:val="21"/>
  </w:num>
  <w:num w:numId="6" w16cid:durableId="651101379">
    <w:abstractNumId w:val="10"/>
  </w:num>
  <w:num w:numId="7" w16cid:durableId="759523986">
    <w:abstractNumId w:val="23"/>
  </w:num>
  <w:num w:numId="8" w16cid:durableId="1554803308">
    <w:abstractNumId w:val="9"/>
  </w:num>
  <w:num w:numId="9" w16cid:durableId="1764958412">
    <w:abstractNumId w:val="7"/>
  </w:num>
  <w:num w:numId="10" w16cid:durableId="1482038079">
    <w:abstractNumId w:val="6"/>
  </w:num>
  <w:num w:numId="11" w16cid:durableId="1142885653">
    <w:abstractNumId w:val="5"/>
  </w:num>
  <w:num w:numId="12" w16cid:durableId="900478189">
    <w:abstractNumId w:val="4"/>
  </w:num>
  <w:num w:numId="13" w16cid:durableId="1433819730">
    <w:abstractNumId w:val="8"/>
  </w:num>
  <w:num w:numId="14" w16cid:durableId="1150945406">
    <w:abstractNumId w:val="3"/>
  </w:num>
  <w:num w:numId="15" w16cid:durableId="686179208">
    <w:abstractNumId w:val="2"/>
  </w:num>
  <w:num w:numId="16" w16cid:durableId="1959874519">
    <w:abstractNumId w:val="1"/>
  </w:num>
  <w:num w:numId="17" w16cid:durableId="844705932">
    <w:abstractNumId w:val="0"/>
  </w:num>
  <w:num w:numId="18" w16cid:durableId="2104957731">
    <w:abstractNumId w:val="20"/>
  </w:num>
  <w:num w:numId="19" w16cid:durableId="1115323004">
    <w:abstractNumId w:val="19"/>
  </w:num>
  <w:num w:numId="20" w16cid:durableId="350224802">
    <w:abstractNumId w:val="15"/>
  </w:num>
  <w:num w:numId="21" w16cid:durableId="1322002865">
    <w:abstractNumId w:val="11"/>
  </w:num>
  <w:num w:numId="22" w16cid:durableId="547762801">
    <w:abstractNumId w:val="17"/>
  </w:num>
  <w:num w:numId="23" w16cid:durableId="2069837345">
    <w:abstractNumId w:val="12"/>
  </w:num>
  <w:num w:numId="24" w16cid:durableId="1210728379">
    <w:abstractNumId w:val="2"/>
  </w:num>
  <w:num w:numId="25" w16cid:durableId="1362703097">
    <w:abstractNumId w:val="2"/>
  </w:num>
  <w:num w:numId="26" w16cid:durableId="1197547127">
    <w:abstractNumId w:val="2"/>
  </w:num>
  <w:num w:numId="27" w16cid:durableId="2055344325">
    <w:abstractNumId w:val="2"/>
  </w:num>
  <w:num w:numId="28" w16cid:durableId="645010935">
    <w:abstractNumId w:val="2"/>
  </w:num>
  <w:num w:numId="29" w16cid:durableId="50347451">
    <w:abstractNumId w:val="22"/>
  </w:num>
  <w:num w:numId="30" w16cid:durableId="451802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270167">
    <w:abstractNumId w:val="22"/>
  </w:num>
  <w:num w:numId="32" w16cid:durableId="6106240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19924316">
    <w:abstractNumId w:val="22"/>
  </w:num>
  <w:num w:numId="34" w16cid:durableId="5290289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968576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16124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44"/>
    <w:rsid w:val="00002D04"/>
    <w:rsid w:val="00007F62"/>
    <w:rsid w:val="00023F04"/>
    <w:rsid w:val="000329C0"/>
    <w:rsid w:val="00033EE1"/>
    <w:rsid w:val="00037517"/>
    <w:rsid w:val="00040312"/>
    <w:rsid w:val="000415A8"/>
    <w:rsid w:val="0004237A"/>
    <w:rsid w:val="00042768"/>
    <w:rsid w:val="000513D8"/>
    <w:rsid w:val="000534E6"/>
    <w:rsid w:val="00053CDF"/>
    <w:rsid w:val="00053DFA"/>
    <w:rsid w:val="00055EEE"/>
    <w:rsid w:val="00057692"/>
    <w:rsid w:val="000702C7"/>
    <w:rsid w:val="00082722"/>
    <w:rsid w:val="000905A9"/>
    <w:rsid w:val="000A73DF"/>
    <w:rsid w:val="000B2CB2"/>
    <w:rsid w:val="000B2E4B"/>
    <w:rsid w:val="000C09FA"/>
    <w:rsid w:val="000C3C1D"/>
    <w:rsid w:val="000D61C2"/>
    <w:rsid w:val="000E0B25"/>
    <w:rsid w:val="000F0214"/>
    <w:rsid w:val="000F0F82"/>
    <w:rsid w:val="000F2848"/>
    <w:rsid w:val="000F5105"/>
    <w:rsid w:val="00104A11"/>
    <w:rsid w:val="00107540"/>
    <w:rsid w:val="00111DCF"/>
    <w:rsid w:val="00112564"/>
    <w:rsid w:val="00134F3E"/>
    <w:rsid w:val="00142451"/>
    <w:rsid w:val="001471C1"/>
    <w:rsid w:val="00147E2A"/>
    <w:rsid w:val="001555DC"/>
    <w:rsid w:val="0015561B"/>
    <w:rsid w:val="0016407A"/>
    <w:rsid w:val="001716DB"/>
    <w:rsid w:val="001B2BBB"/>
    <w:rsid w:val="001C2B87"/>
    <w:rsid w:val="001C6A87"/>
    <w:rsid w:val="001D0DE8"/>
    <w:rsid w:val="001D6432"/>
    <w:rsid w:val="001D7F2A"/>
    <w:rsid w:val="001E10A9"/>
    <w:rsid w:val="001E3B93"/>
    <w:rsid w:val="001E6720"/>
    <w:rsid w:val="001F0F66"/>
    <w:rsid w:val="001F2C07"/>
    <w:rsid w:val="001F3AC3"/>
    <w:rsid w:val="001F401C"/>
    <w:rsid w:val="001F7490"/>
    <w:rsid w:val="00204ADD"/>
    <w:rsid w:val="0020567C"/>
    <w:rsid w:val="00207AE0"/>
    <w:rsid w:val="00213BFE"/>
    <w:rsid w:val="00214CA9"/>
    <w:rsid w:val="00221BAD"/>
    <w:rsid w:val="0022514A"/>
    <w:rsid w:val="00226145"/>
    <w:rsid w:val="00226F09"/>
    <w:rsid w:val="00235B0E"/>
    <w:rsid w:val="00236494"/>
    <w:rsid w:val="002370BF"/>
    <w:rsid w:val="00242631"/>
    <w:rsid w:val="00242EA7"/>
    <w:rsid w:val="00243A30"/>
    <w:rsid w:val="00246747"/>
    <w:rsid w:val="00256960"/>
    <w:rsid w:val="00257B2B"/>
    <w:rsid w:val="00263A05"/>
    <w:rsid w:val="0026730F"/>
    <w:rsid w:val="00271B13"/>
    <w:rsid w:val="00271D22"/>
    <w:rsid w:val="00275B23"/>
    <w:rsid w:val="00277504"/>
    <w:rsid w:val="00277A17"/>
    <w:rsid w:val="00280F5D"/>
    <w:rsid w:val="00292FB9"/>
    <w:rsid w:val="00293735"/>
    <w:rsid w:val="00294D79"/>
    <w:rsid w:val="002A1099"/>
    <w:rsid w:val="002B1216"/>
    <w:rsid w:val="002B3691"/>
    <w:rsid w:val="002C6E59"/>
    <w:rsid w:val="002D213E"/>
    <w:rsid w:val="002D4A36"/>
    <w:rsid w:val="002D6ED2"/>
    <w:rsid w:val="002E1269"/>
    <w:rsid w:val="00302594"/>
    <w:rsid w:val="00321091"/>
    <w:rsid w:val="00323EE5"/>
    <w:rsid w:val="00327526"/>
    <w:rsid w:val="0034252C"/>
    <w:rsid w:val="00344D0D"/>
    <w:rsid w:val="00367C0C"/>
    <w:rsid w:val="00383732"/>
    <w:rsid w:val="003A0B17"/>
    <w:rsid w:val="003A4137"/>
    <w:rsid w:val="003B29FE"/>
    <w:rsid w:val="003B64AA"/>
    <w:rsid w:val="003B7A66"/>
    <w:rsid w:val="003C28C7"/>
    <w:rsid w:val="003D039F"/>
    <w:rsid w:val="003D6521"/>
    <w:rsid w:val="003D70CB"/>
    <w:rsid w:val="003E2C43"/>
    <w:rsid w:val="003F0B4C"/>
    <w:rsid w:val="00402DB6"/>
    <w:rsid w:val="004137A3"/>
    <w:rsid w:val="00415BF6"/>
    <w:rsid w:val="00422C31"/>
    <w:rsid w:val="0042557E"/>
    <w:rsid w:val="00426D5A"/>
    <w:rsid w:val="00435956"/>
    <w:rsid w:val="004418EC"/>
    <w:rsid w:val="00443D81"/>
    <w:rsid w:val="00444855"/>
    <w:rsid w:val="004456F4"/>
    <w:rsid w:val="004457F3"/>
    <w:rsid w:val="00474E1B"/>
    <w:rsid w:val="00477427"/>
    <w:rsid w:val="00477779"/>
    <w:rsid w:val="00481E25"/>
    <w:rsid w:val="00487321"/>
    <w:rsid w:val="00487BD8"/>
    <w:rsid w:val="004905BA"/>
    <w:rsid w:val="00492F28"/>
    <w:rsid w:val="004A3BB5"/>
    <w:rsid w:val="004A6091"/>
    <w:rsid w:val="004B423C"/>
    <w:rsid w:val="004B4A8D"/>
    <w:rsid w:val="004C49DE"/>
    <w:rsid w:val="004E633B"/>
    <w:rsid w:val="004F731C"/>
    <w:rsid w:val="00505CD4"/>
    <w:rsid w:val="00526601"/>
    <w:rsid w:val="00535017"/>
    <w:rsid w:val="00537DCC"/>
    <w:rsid w:val="0054764E"/>
    <w:rsid w:val="00547B3D"/>
    <w:rsid w:val="005551EC"/>
    <w:rsid w:val="0056091D"/>
    <w:rsid w:val="00563E78"/>
    <w:rsid w:val="0056454A"/>
    <w:rsid w:val="00565E56"/>
    <w:rsid w:val="0056661F"/>
    <w:rsid w:val="00583BC4"/>
    <w:rsid w:val="0059123D"/>
    <w:rsid w:val="00592FB8"/>
    <w:rsid w:val="00595C09"/>
    <w:rsid w:val="005A1EF0"/>
    <w:rsid w:val="005A448C"/>
    <w:rsid w:val="005A4AF7"/>
    <w:rsid w:val="005B4F2F"/>
    <w:rsid w:val="005B56E1"/>
    <w:rsid w:val="005C17A3"/>
    <w:rsid w:val="005D69A2"/>
    <w:rsid w:val="005E0D92"/>
    <w:rsid w:val="005E4A9B"/>
    <w:rsid w:val="005E74BB"/>
    <w:rsid w:val="005F7E72"/>
    <w:rsid w:val="00605364"/>
    <w:rsid w:val="006057BE"/>
    <w:rsid w:val="006118A0"/>
    <w:rsid w:val="00613811"/>
    <w:rsid w:val="006159B6"/>
    <w:rsid w:val="006252E7"/>
    <w:rsid w:val="00636B68"/>
    <w:rsid w:val="00647449"/>
    <w:rsid w:val="00647A1F"/>
    <w:rsid w:val="006507E5"/>
    <w:rsid w:val="00650DA6"/>
    <w:rsid w:val="00660747"/>
    <w:rsid w:val="006668FF"/>
    <w:rsid w:val="00666FF6"/>
    <w:rsid w:val="00674AA9"/>
    <w:rsid w:val="006751E8"/>
    <w:rsid w:val="00680334"/>
    <w:rsid w:val="00687F3F"/>
    <w:rsid w:val="006957DD"/>
    <w:rsid w:val="00695B56"/>
    <w:rsid w:val="006A3B60"/>
    <w:rsid w:val="006B3D0D"/>
    <w:rsid w:val="006C1DF2"/>
    <w:rsid w:val="006D13C5"/>
    <w:rsid w:val="006D71FE"/>
    <w:rsid w:val="006E1C18"/>
    <w:rsid w:val="006E1D76"/>
    <w:rsid w:val="006E33C9"/>
    <w:rsid w:val="006E464B"/>
    <w:rsid w:val="006E54BA"/>
    <w:rsid w:val="0070018A"/>
    <w:rsid w:val="00700380"/>
    <w:rsid w:val="007004F0"/>
    <w:rsid w:val="00714DE9"/>
    <w:rsid w:val="00715A5B"/>
    <w:rsid w:val="0073089E"/>
    <w:rsid w:val="007316BB"/>
    <w:rsid w:val="00731B55"/>
    <w:rsid w:val="007320A3"/>
    <w:rsid w:val="007331DB"/>
    <w:rsid w:val="00740594"/>
    <w:rsid w:val="00740A90"/>
    <w:rsid w:val="00744F8D"/>
    <w:rsid w:val="007465D7"/>
    <w:rsid w:val="00751053"/>
    <w:rsid w:val="007628A5"/>
    <w:rsid w:val="007641F2"/>
    <w:rsid w:val="00776791"/>
    <w:rsid w:val="00780FDB"/>
    <w:rsid w:val="007853EF"/>
    <w:rsid w:val="00791D05"/>
    <w:rsid w:val="00791FC1"/>
    <w:rsid w:val="00793288"/>
    <w:rsid w:val="00796C0F"/>
    <w:rsid w:val="007A2987"/>
    <w:rsid w:val="007B15C6"/>
    <w:rsid w:val="007B23E8"/>
    <w:rsid w:val="007C4DF9"/>
    <w:rsid w:val="007D28C2"/>
    <w:rsid w:val="007E5C97"/>
    <w:rsid w:val="007F01CB"/>
    <w:rsid w:val="007F53D4"/>
    <w:rsid w:val="007F7FF5"/>
    <w:rsid w:val="008040E6"/>
    <w:rsid w:val="008151E6"/>
    <w:rsid w:val="0081628F"/>
    <w:rsid w:val="00817EEC"/>
    <w:rsid w:val="00832F0F"/>
    <w:rsid w:val="00834383"/>
    <w:rsid w:val="0085397A"/>
    <w:rsid w:val="008632A6"/>
    <w:rsid w:val="0087461C"/>
    <w:rsid w:val="00885B84"/>
    <w:rsid w:val="00887AE4"/>
    <w:rsid w:val="0089005C"/>
    <w:rsid w:val="00892790"/>
    <w:rsid w:val="008A2268"/>
    <w:rsid w:val="008A260D"/>
    <w:rsid w:val="008A7883"/>
    <w:rsid w:val="008C08AB"/>
    <w:rsid w:val="008C1459"/>
    <w:rsid w:val="008C36DB"/>
    <w:rsid w:val="008F44E3"/>
    <w:rsid w:val="009027CE"/>
    <w:rsid w:val="00904E76"/>
    <w:rsid w:val="0091169F"/>
    <w:rsid w:val="00920B84"/>
    <w:rsid w:val="00924FD1"/>
    <w:rsid w:val="00926299"/>
    <w:rsid w:val="00931834"/>
    <w:rsid w:val="00932693"/>
    <w:rsid w:val="00935538"/>
    <w:rsid w:val="00950920"/>
    <w:rsid w:val="00951929"/>
    <w:rsid w:val="00975F58"/>
    <w:rsid w:val="00982E4D"/>
    <w:rsid w:val="00984FB2"/>
    <w:rsid w:val="00987A83"/>
    <w:rsid w:val="0099119C"/>
    <w:rsid w:val="0099139B"/>
    <w:rsid w:val="009923CC"/>
    <w:rsid w:val="00995197"/>
    <w:rsid w:val="00995825"/>
    <w:rsid w:val="009B48FD"/>
    <w:rsid w:val="009B7D09"/>
    <w:rsid w:val="009C19B0"/>
    <w:rsid w:val="009C358C"/>
    <w:rsid w:val="009C389D"/>
    <w:rsid w:val="009C5926"/>
    <w:rsid w:val="009C6F54"/>
    <w:rsid w:val="009D3DA6"/>
    <w:rsid w:val="009D6E4B"/>
    <w:rsid w:val="009E2061"/>
    <w:rsid w:val="009E4963"/>
    <w:rsid w:val="009F00FF"/>
    <w:rsid w:val="009F0949"/>
    <w:rsid w:val="009F5297"/>
    <w:rsid w:val="00A02489"/>
    <w:rsid w:val="00A030B2"/>
    <w:rsid w:val="00A07C17"/>
    <w:rsid w:val="00A11272"/>
    <w:rsid w:val="00A14CBE"/>
    <w:rsid w:val="00A17E28"/>
    <w:rsid w:val="00A2611F"/>
    <w:rsid w:val="00A350B8"/>
    <w:rsid w:val="00A42B30"/>
    <w:rsid w:val="00A46334"/>
    <w:rsid w:val="00A50F6D"/>
    <w:rsid w:val="00A53227"/>
    <w:rsid w:val="00A55B5C"/>
    <w:rsid w:val="00A643BF"/>
    <w:rsid w:val="00A66334"/>
    <w:rsid w:val="00A864A0"/>
    <w:rsid w:val="00A94A08"/>
    <w:rsid w:val="00A95A06"/>
    <w:rsid w:val="00AA1AF0"/>
    <w:rsid w:val="00AA778A"/>
    <w:rsid w:val="00AB2877"/>
    <w:rsid w:val="00AC535E"/>
    <w:rsid w:val="00AF0B00"/>
    <w:rsid w:val="00B0641F"/>
    <w:rsid w:val="00B13BD8"/>
    <w:rsid w:val="00B15AE2"/>
    <w:rsid w:val="00B15EAB"/>
    <w:rsid w:val="00B27C95"/>
    <w:rsid w:val="00B31E7A"/>
    <w:rsid w:val="00B331A5"/>
    <w:rsid w:val="00B35592"/>
    <w:rsid w:val="00B40DD6"/>
    <w:rsid w:val="00B465FC"/>
    <w:rsid w:val="00B46D93"/>
    <w:rsid w:val="00B539AB"/>
    <w:rsid w:val="00B53FFA"/>
    <w:rsid w:val="00B7403B"/>
    <w:rsid w:val="00B90B6E"/>
    <w:rsid w:val="00B917BC"/>
    <w:rsid w:val="00BB391C"/>
    <w:rsid w:val="00BC0702"/>
    <w:rsid w:val="00BC1AFF"/>
    <w:rsid w:val="00BD0F12"/>
    <w:rsid w:val="00BD1048"/>
    <w:rsid w:val="00BD2C23"/>
    <w:rsid w:val="00BD4627"/>
    <w:rsid w:val="00BD6348"/>
    <w:rsid w:val="00BE0007"/>
    <w:rsid w:val="00BE31D6"/>
    <w:rsid w:val="00BE3C24"/>
    <w:rsid w:val="00BF6A53"/>
    <w:rsid w:val="00C03975"/>
    <w:rsid w:val="00C120ED"/>
    <w:rsid w:val="00C120F3"/>
    <w:rsid w:val="00C14FFA"/>
    <w:rsid w:val="00C170A2"/>
    <w:rsid w:val="00C175CF"/>
    <w:rsid w:val="00C3191F"/>
    <w:rsid w:val="00C34486"/>
    <w:rsid w:val="00C348D7"/>
    <w:rsid w:val="00C42AFB"/>
    <w:rsid w:val="00C4378D"/>
    <w:rsid w:val="00C43942"/>
    <w:rsid w:val="00C4449A"/>
    <w:rsid w:val="00C518A1"/>
    <w:rsid w:val="00C525DC"/>
    <w:rsid w:val="00C63B38"/>
    <w:rsid w:val="00C765D7"/>
    <w:rsid w:val="00C80054"/>
    <w:rsid w:val="00CA0979"/>
    <w:rsid w:val="00CA6C5E"/>
    <w:rsid w:val="00CB3687"/>
    <w:rsid w:val="00CC5221"/>
    <w:rsid w:val="00CC5EC7"/>
    <w:rsid w:val="00CC77F0"/>
    <w:rsid w:val="00CD02AB"/>
    <w:rsid w:val="00CD68A3"/>
    <w:rsid w:val="00CE0500"/>
    <w:rsid w:val="00CE0B7F"/>
    <w:rsid w:val="00CE4E5E"/>
    <w:rsid w:val="00CE64C5"/>
    <w:rsid w:val="00CE6AB3"/>
    <w:rsid w:val="00CF0D1F"/>
    <w:rsid w:val="00CF2709"/>
    <w:rsid w:val="00CF3B30"/>
    <w:rsid w:val="00CF6EAF"/>
    <w:rsid w:val="00D041E1"/>
    <w:rsid w:val="00D04E76"/>
    <w:rsid w:val="00D25344"/>
    <w:rsid w:val="00D27607"/>
    <w:rsid w:val="00D60F9F"/>
    <w:rsid w:val="00D62706"/>
    <w:rsid w:val="00D63972"/>
    <w:rsid w:val="00D735A9"/>
    <w:rsid w:val="00D77CE6"/>
    <w:rsid w:val="00D826BE"/>
    <w:rsid w:val="00D905D2"/>
    <w:rsid w:val="00D93A48"/>
    <w:rsid w:val="00DA00BB"/>
    <w:rsid w:val="00DA1216"/>
    <w:rsid w:val="00DA13AC"/>
    <w:rsid w:val="00DA5B3E"/>
    <w:rsid w:val="00DA624B"/>
    <w:rsid w:val="00DB2BAE"/>
    <w:rsid w:val="00DB301A"/>
    <w:rsid w:val="00DB3FC6"/>
    <w:rsid w:val="00DC4914"/>
    <w:rsid w:val="00DD1F85"/>
    <w:rsid w:val="00DD3918"/>
    <w:rsid w:val="00DD5907"/>
    <w:rsid w:val="00E11388"/>
    <w:rsid w:val="00E141E4"/>
    <w:rsid w:val="00E22DDB"/>
    <w:rsid w:val="00E24021"/>
    <w:rsid w:val="00E276C9"/>
    <w:rsid w:val="00E326C6"/>
    <w:rsid w:val="00E342A9"/>
    <w:rsid w:val="00E369CE"/>
    <w:rsid w:val="00E569A2"/>
    <w:rsid w:val="00E6153A"/>
    <w:rsid w:val="00E62645"/>
    <w:rsid w:val="00E673D9"/>
    <w:rsid w:val="00E84A45"/>
    <w:rsid w:val="00E86EFC"/>
    <w:rsid w:val="00E92BA7"/>
    <w:rsid w:val="00E934FA"/>
    <w:rsid w:val="00E94FF8"/>
    <w:rsid w:val="00EA5EC7"/>
    <w:rsid w:val="00EA7346"/>
    <w:rsid w:val="00EB20D9"/>
    <w:rsid w:val="00EB2393"/>
    <w:rsid w:val="00EC05ED"/>
    <w:rsid w:val="00ED1C19"/>
    <w:rsid w:val="00ED4749"/>
    <w:rsid w:val="00EF2409"/>
    <w:rsid w:val="00EF6932"/>
    <w:rsid w:val="00F06F0A"/>
    <w:rsid w:val="00F16AAF"/>
    <w:rsid w:val="00F22DCD"/>
    <w:rsid w:val="00F31F2F"/>
    <w:rsid w:val="00F325E7"/>
    <w:rsid w:val="00F32BBA"/>
    <w:rsid w:val="00F416F9"/>
    <w:rsid w:val="00F432EF"/>
    <w:rsid w:val="00F447FA"/>
    <w:rsid w:val="00F46AA1"/>
    <w:rsid w:val="00F52555"/>
    <w:rsid w:val="00F63163"/>
    <w:rsid w:val="00F639B8"/>
    <w:rsid w:val="00F754B3"/>
    <w:rsid w:val="00F80F5D"/>
    <w:rsid w:val="00F92119"/>
    <w:rsid w:val="00F97855"/>
    <w:rsid w:val="00FB04E4"/>
    <w:rsid w:val="00FB0CC9"/>
    <w:rsid w:val="00FB6786"/>
    <w:rsid w:val="00FC2194"/>
    <w:rsid w:val="00FC5676"/>
    <w:rsid w:val="00FD5A4C"/>
    <w:rsid w:val="00FD5E3F"/>
    <w:rsid w:val="00FE0B0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1D964"/>
  <w15:docId w15:val="{180295A9-62E8-458C-873A-9DDE0D62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GB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8" w:unhideWhenUsed="1"/>
    <w:lsdException w:name="Normal Indent" w:semiHidden="1"/>
    <w:lsdException w:name="footnote text" w:semiHidden="1" w:uiPriority="35" w:unhideWhenUsed="1"/>
    <w:lsdException w:name="annotation text" w:semiHidden="1" w:unhideWhenUsed="1"/>
    <w:lsdException w:name="header" w:semiHidden="1" w:unhideWhenUsed="1"/>
    <w:lsdException w:name="footer" w:semiHidden="1" w:uiPriority="36" w:unhideWhenUsed="1"/>
    <w:lsdException w:name="index heading" w:semiHidden="1"/>
    <w:lsdException w:name="caption" w:semiHidden="1" w:uiPriority="7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35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37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±BodyText"/>
    <w:qFormat/>
    <w:rsid w:val="001D0DE8"/>
    <w:rPr>
      <w:lang w:val="da-DK"/>
    </w:rPr>
  </w:style>
  <w:style w:type="paragraph" w:styleId="Overskrift1">
    <w:name w:val="heading 1"/>
    <w:aliases w:val="±Head1"/>
    <w:basedOn w:val="HeadNonToc"/>
    <w:next w:val="Normal"/>
    <w:link w:val="Overskrift1Tegn"/>
    <w:uiPriority w:val="4"/>
    <w:qFormat/>
    <w:rsid w:val="007F7FF5"/>
    <w:pPr>
      <w:pageBreakBefore w:val="0"/>
      <w:numPr>
        <w:numId w:val="7"/>
      </w:numPr>
      <w:spacing w:before="240" w:after="120"/>
      <w:outlineLvl w:val="0"/>
    </w:pPr>
  </w:style>
  <w:style w:type="paragraph" w:styleId="Overskrift2">
    <w:name w:val="heading 2"/>
    <w:aliases w:val="±Head2"/>
    <w:basedOn w:val="NoNumSubHead"/>
    <w:next w:val="Normal"/>
    <w:link w:val="Overskrift2Tegn"/>
    <w:uiPriority w:val="4"/>
    <w:qFormat/>
    <w:rsid w:val="007F7FF5"/>
    <w:pPr>
      <w:numPr>
        <w:ilvl w:val="1"/>
        <w:numId w:val="7"/>
      </w:numPr>
      <w:spacing w:after="120"/>
      <w:outlineLvl w:val="1"/>
    </w:pPr>
  </w:style>
  <w:style w:type="paragraph" w:styleId="Overskrift3">
    <w:name w:val="heading 3"/>
    <w:aliases w:val="±Head3"/>
    <w:basedOn w:val="NoNumSubHead"/>
    <w:next w:val="Normal"/>
    <w:link w:val="Overskrift3Tegn"/>
    <w:uiPriority w:val="4"/>
    <w:semiHidden/>
    <w:qFormat/>
    <w:rsid w:val="00256960"/>
    <w:pPr>
      <w:spacing w:after="0"/>
      <w:outlineLvl w:val="2"/>
    </w:pPr>
    <w:rPr>
      <w:b w:val="0"/>
    </w:rPr>
  </w:style>
  <w:style w:type="paragraph" w:styleId="Overskrift4">
    <w:name w:val="heading 4"/>
    <w:aliases w:val="±Head4"/>
    <w:basedOn w:val="NoNumSubHead"/>
    <w:next w:val="Normal"/>
    <w:link w:val="Overskrift4Tegn"/>
    <w:uiPriority w:val="4"/>
    <w:semiHidden/>
    <w:qFormat/>
    <w:rsid w:val="00256960"/>
    <w:pPr>
      <w:spacing w:after="0"/>
      <w:outlineLvl w:val="3"/>
    </w:pPr>
    <w:rPr>
      <w:b w:val="0"/>
    </w:rPr>
  </w:style>
  <w:style w:type="paragraph" w:styleId="Overskrift5">
    <w:name w:val="heading 5"/>
    <w:aliases w:val="±Head5"/>
    <w:basedOn w:val="NoNumSubHead"/>
    <w:next w:val="Normal"/>
    <w:link w:val="Overskrift5Tegn"/>
    <w:uiPriority w:val="4"/>
    <w:semiHidden/>
    <w:rsid w:val="00E934FA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Overskrift6">
    <w:name w:val="heading 6"/>
    <w:aliases w:val="±Head6"/>
    <w:basedOn w:val="NoNumSubHead"/>
    <w:next w:val="Normal"/>
    <w:link w:val="Overskrift6Tegn"/>
    <w:uiPriority w:val="4"/>
    <w:semiHidden/>
    <w:rsid w:val="00E934FA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Overskrift7">
    <w:name w:val="heading 7"/>
    <w:aliases w:val="±Head7"/>
    <w:basedOn w:val="NoNumSubHead"/>
    <w:next w:val="Normal"/>
    <w:link w:val="Overskrift7Tegn"/>
    <w:uiPriority w:val="4"/>
    <w:semiHidden/>
    <w:rsid w:val="00E934FA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Overskrift8">
    <w:name w:val="heading 8"/>
    <w:aliases w:val="±Head8"/>
    <w:basedOn w:val="NoNumSubHead"/>
    <w:next w:val="Normal"/>
    <w:link w:val="Overskrift8Tegn"/>
    <w:uiPriority w:val="4"/>
    <w:semiHidden/>
    <w:rsid w:val="00E934FA"/>
    <w:pPr>
      <w:keepLines/>
      <w:spacing w:after="0"/>
      <w:outlineLvl w:val="7"/>
    </w:pPr>
    <w:rPr>
      <w:rFonts w:eastAsiaTheme="majorEastAsia" w:cstheme="majorBidi"/>
    </w:rPr>
  </w:style>
  <w:style w:type="paragraph" w:styleId="Overskrift9">
    <w:name w:val="heading 9"/>
    <w:aliases w:val="±Head9"/>
    <w:basedOn w:val="NoNumSubHead"/>
    <w:next w:val="Normal"/>
    <w:link w:val="Overskrift9Tegn"/>
    <w:uiPriority w:val="4"/>
    <w:semiHidden/>
    <w:rsid w:val="00E934FA"/>
    <w:pPr>
      <w:keepLines/>
      <w:spacing w:after="0"/>
      <w:outlineLvl w:val="8"/>
    </w:pPr>
    <w:rPr>
      <w:rFonts w:eastAsiaTheme="majorEastAsia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ppBodyTextNum">
    <w:name w:val="±AppBodyTextNum"/>
    <w:basedOn w:val="Normal"/>
    <w:uiPriority w:val="28"/>
    <w:semiHidden/>
    <w:qFormat/>
    <w:rsid w:val="00E934FA"/>
  </w:style>
  <w:style w:type="paragraph" w:styleId="Ingenafstand">
    <w:name w:val="No Spacing"/>
    <w:aliases w:val="±BaseStyle"/>
    <w:rsid w:val="00D63972"/>
    <w:pPr>
      <w:spacing w:before="0"/>
    </w:pPr>
    <w:rPr>
      <w:rFonts w:cs="Arial"/>
    </w:rPr>
  </w:style>
  <w:style w:type="paragraph" w:customStyle="1" w:styleId="HeadNonToc">
    <w:name w:val="±HeadNonToc"/>
    <w:basedOn w:val="Ingenafstand"/>
    <w:next w:val="Normal"/>
    <w:uiPriority w:val="3"/>
    <w:semiHidden/>
    <w:rsid w:val="00BC1AFF"/>
    <w:pPr>
      <w:keepNext/>
      <w:pageBreakBefore/>
      <w:spacing w:after="240"/>
    </w:pPr>
    <w:rPr>
      <w:b/>
      <w:sz w:val="24"/>
    </w:rPr>
  </w:style>
  <w:style w:type="paragraph" w:customStyle="1" w:styleId="AppDivider">
    <w:name w:val="±AppDivider"/>
    <w:basedOn w:val="HeadNonToc"/>
    <w:next w:val="Normal"/>
    <w:uiPriority w:val="5"/>
    <w:semiHidden/>
    <w:rsid w:val="00E934FA"/>
    <w:pPr>
      <w:outlineLvl w:val="0"/>
    </w:pPr>
  </w:style>
  <w:style w:type="paragraph" w:customStyle="1" w:styleId="AppHead1">
    <w:name w:val="±AppHead1"/>
    <w:basedOn w:val="HeadNonToc"/>
    <w:next w:val="Normal"/>
    <w:uiPriority w:val="5"/>
    <w:semiHidden/>
    <w:rsid w:val="00E934FA"/>
    <w:pPr>
      <w:pageBreakBefore w:val="0"/>
      <w:numPr>
        <w:numId w:val="6"/>
      </w:numPr>
      <w:spacing w:before="240"/>
      <w:outlineLvl w:val="0"/>
    </w:pPr>
  </w:style>
  <w:style w:type="numbering" w:customStyle="1" w:styleId="AppListStyle">
    <w:name w:val="±AppListStyle"/>
    <w:uiPriority w:val="99"/>
    <w:rsid w:val="00E934FA"/>
    <w:pPr>
      <w:numPr>
        <w:numId w:val="1"/>
      </w:numPr>
    </w:pPr>
  </w:style>
  <w:style w:type="paragraph" w:customStyle="1" w:styleId="AppHead3">
    <w:name w:val="±AppHead3"/>
    <w:basedOn w:val="HeadNonToc"/>
    <w:next w:val="Normal"/>
    <w:uiPriority w:val="5"/>
    <w:semiHidden/>
    <w:rsid w:val="00E934FA"/>
    <w:pPr>
      <w:pageBreakBefore w:val="0"/>
      <w:numPr>
        <w:ilvl w:val="2"/>
        <w:numId w:val="6"/>
      </w:numPr>
      <w:outlineLvl w:val="2"/>
    </w:pPr>
    <w:rPr>
      <w:i/>
    </w:rPr>
  </w:style>
  <w:style w:type="paragraph" w:customStyle="1" w:styleId="AppAlphaNumBullet1">
    <w:name w:val="±AppAlphaNumBullet1"/>
    <w:basedOn w:val="AppBodyTextNum"/>
    <w:uiPriority w:val="28"/>
    <w:semiHidden/>
    <w:qFormat/>
    <w:rsid w:val="00E934FA"/>
  </w:style>
  <w:style w:type="paragraph" w:customStyle="1" w:styleId="AppAlphaNumBullet2">
    <w:name w:val="±AppAlphaNumBullet2"/>
    <w:basedOn w:val="AppBodyTextNum"/>
    <w:uiPriority w:val="28"/>
    <w:semiHidden/>
    <w:qFormat/>
    <w:rsid w:val="00E934FA"/>
  </w:style>
  <w:style w:type="paragraph" w:customStyle="1" w:styleId="AppAlphaNumBullet3">
    <w:name w:val="±AppAlphaNumBullet3"/>
    <w:basedOn w:val="AppBodyTextNum"/>
    <w:uiPriority w:val="28"/>
    <w:semiHidden/>
    <w:qFormat/>
    <w:rsid w:val="00E934FA"/>
  </w:style>
  <w:style w:type="paragraph" w:customStyle="1" w:styleId="AppHead2">
    <w:name w:val="±AppHead2"/>
    <w:basedOn w:val="HeadNonToc"/>
    <w:next w:val="Normal"/>
    <w:uiPriority w:val="5"/>
    <w:semiHidden/>
    <w:rsid w:val="00E934FA"/>
    <w:pPr>
      <w:pageBreakBefore w:val="0"/>
      <w:numPr>
        <w:ilvl w:val="1"/>
        <w:numId w:val="6"/>
      </w:numPr>
      <w:outlineLvl w:val="1"/>
    </w:pPr>
  </w:style>
  <w:style w:type="paragraph" w:customStyle="1" w:styleId="BodyHeading">
    <w:name w:val="±BodyHeading"/>
    <w:basedOn w:val="Normal"/>
    <w:next w:val="Normal"/>
    <w:uiPriority w:val="2"/>
    <w:rsid w:val="00E934FA"/>
    <w:pPr>
      <w:keepNext/>
    </w:pPr>
    <w:rPr>
      <w:b/>
    </w:rPr>
  </w:style>
  <w:style w:type="paragraph" w:customStyle="1" w:styleId="BodyTextNum">
    <w:name w:val="±BodyTextNum"/>
    <w:basedOn w:val="Normal"/>
    <w:uiPriority w:val="28"/>
    <w:semiHidden/>
    <w:rsid w:val="00E934FA"/>
  </w:style>
  <w:style w:type="paragraph" w:customStyle="1" w:styleId="SymbolBullet1">
    <w:name w:val="±SymbolBullet1"/>
    <w:basedOn w:val="Normal"/>
    <w:uiPriority w:val="1"/>
    <w:qFormat/>
    <w:rsid w:val="00BE0007"/>
    <w:pPr>
      <w:keepLines/>
      <w:numPr>
        <w:numId w:val="2"/>
      </w:numPr>
      <w:spacing w:before="60" w:after="60"/>
      <w:ind w:left="227" w:hanging="227"/>
    </w:pPr>
    <w:rPr>
      <w:rFonts w:eastAsia="Calibri"/>
    </w:rPr>
  </w:style>
  <w:style w:type="paragraph" w:customStyle="1" w:styleId="SymbolBullet2">
    <w:name w:val="±SymbolBullet2"/>
    <w:basedOn w:val="Normal"/>
    <w:uiPriority w:val="1"/>
    <w:rsid w:val="00BE0007"/>
    <w:pPr>
      <w:keepLines/>
      <w:numPr>
        <w:ilvl w:val="1"/>
        <w:numId w:val="2"/>
      </w:numPr>
      <w:spacing w:before="60" w:after="60"/>
      <w:ind w:left="567" w:hanging="227"/>
    </w:pPr>
  </w:style>
  <w:style w:type="paragraph" w:customStyle="1" w:styleId="SymbolBullet3">
    <w:name w:val="±SymbolBullet3"/>
    <w:basedOn w:val="Normal"/>
    <w:uiPriority w:val="1"/>
    <w:rsid w:val="00BE0007"/>
    <w:pPr>
      <w:keepLines/>
      <w:numPr>
        <w:ilvl w:val="2"/>
        <w:numId w:val="2"/>
      </w:numPr>
      <w:spacing w:before="60" w:after="60"/>
      <w:ind w:left="907" w:hanging="227"/>
    </w:pPr>
  </w:style>
  <w:style w:type="paragraph" w:styleId="Billedtekst">
    <w:name w:val="caption"/>
    <w:aliases w:val="±Caption"/>
    <w:basedOn w:val="BodyHeading"/>
    <w:next w:val="Normal"/>
    <w:link w:val="BilledtekstTegn"/>
    <w:uiPriority w:val="7"/>
    <w:semiHidden/>
    <w:rsid w:val="00E934FA"/>
    <w:pPr>
      <w:spacing w:after="60"/>
    </w:pPr>
    <w:rPr>
      <w:rFonts w:eastAsia="Calibri"/>
    </w:rPr>
  </w:style>
  <w:style w:type="character" w:customStyle="1" w:styleId="BilledtekstTegn">
    <w:name w:val="Billedtekst Tegn"/>
    <w:aliases w:val="±Caption Tegn"/>
    <w:basedOn w:val="Standardskrifttypeiafsnit"/>
    <w:link w:val="Billedtekst"/>
    <w:uiPriority w:val="7"/>
    <w:semiHidden/>
    <w:rsid w:val="00A95A06"/>
    <w:rPr>
      <w:rFonts w:eastAsia="Calibri"/>
      <w:b/>
    </w:rPr>
  </w:style>
  <w:style w:type="paragraph" w:customStyle="1" w:styleId="CaptionWide">
    <w:name w:val="±CaptionWide"/>
    <w:basedOn w:val="Billedtekst"/>
    <w:next w:val="Normal"/>
    <w:uiPriority w:val="29"/>
    <w:semiHidden/>
    <w:rsid w:val="00E934FA"/>
    <w:pPr>
      <w:ind w:left="-2552"/>
    </w:pPr>
    <w:rPr>
      <w:bCs/>
    </w:rPr>
  </w:style>
  <w:style w:type="paragraph" w:customStyle="1" w:styleId="CoverConfi">
    <w:name w:val="±CoverConfi"/>
    <w:basedOn w:val="Ingenafstand"/>
    <w:uiPriority w:val="34"/>
    <w:semiHidden/>
    <w:rsid w:val="00E934FA"/>
  </w:style>
  <w:style w:type="paragraph" w:customStyle="1" w:styleId="CoverClient">
    <w:name w:val="±CoverClient"/>
    <w:basedOn w:val="Ingenafstand"/>
    <w:uiPriority w:val="34"/>
    <w:semiHidden/>
    <w:rsid w:val="00E934FA"/>
  </w:style>
  <w:style w:type="paragraph" w:customStyle="1" w:styleId="CoverDate">
    <w:name w:val="±CoverDate"/>
    <w:basedOn w:val="Ingenafstand"/>
    <w:uiPriority w:val="34"/>
    <w:semiHidden/>
    <w:rsid w:val="00E934FA"/>
  </w:style>
  <w:style w:type="paragraph" w:customStyle="1" w:styleId="CoverSubTitle">
    <w:name w:val="±CoverSubTitle"/>
    <w:basedOn w:val="Ingenafstand"/>
    <w:next w:val="Normal"/>
    <w:uiPriority w:val="34"/>
    <w:rsid w:val="00BC1AFF"/>
    <w:pPr>
      <w:spacing w:after="360"/>
    </w:pPr>
    <w:rPr>
      <w:sz w:val="32"/>
    </w:rPr>
  </w:style>
  <w:style w:type="paragraph" w:customStyle="1" w:styleId="CoverTitle">
    <w:name w:val="±CoverTitle"/>
    <w:basedOn w:val="Ingenafstand"/>
    <w:next w:val="CoverSubTitle"/>
    <w:uiPriority w:val="34"/>
    <w:rsid w:val="00BC1AFF"/>
    <w:pPr>
      <w:spacing w:after="960"/>
    </w:pPr>
    <w:rPr>
      <w:rFonts w:asciiTheme="majorHAnsi" w:hAnsiTheme="majorHAnsi"/>
      <w:sz w:val="60"/>
    </w:rPr>
  </w:style>
  <w:style w:type="paragraph" w:customStyle="1" w:styleId="CoverType">
    <w:name w:val="±CoverType"/>
    <w:basedOn w:val="Ingenafstand"/>
    <w:uiPriority w:val="34"/>
    <w:semiHidden/>
    <w:rsid w:val="00E934FA"/>
  </w:style>
  <w:style w:type="paragraph" w:customStyle="1" w:styleId="CoverDraft">
    <w:name w:val="±CoverDraft"/>
    <w:basedOn w:val="Ingenafstand"/>
    <w:uiPriority w:val="34"/>
    <w:semiHidden/>
    <w:rsid w:val="00E934FA"/>
  </w:style>
  <w:style w:type="paragraph" w:customStyle="1" w:styleId="NoNumHead">
    <w:name w:val="±NoNumHead"/>
    <w:basedOn w:val="HeadNonToc"/>
    <w:next w:val="Normal"/>
    <w:uiPriority w:val="3"/>
    <w:semiHidden/>
    <w:rsid w:val="00A95A06"/>
    <w:pPr>
      <w:pageBreakBefore w:val="0"/>
      <w:spacing w:before="240"/>
      <w:outlineLvl w:val="0"/>
    </w:pPr>
  </w:style>
  <w:style w:type="paragraph" w:customStyle="1" w:styleId="NoNumSubHead">
    <w:name w:val="±NoNumSubHead"/>
    <w:basedOn w:val="NoNumHead"/>
    <w:next w:val="Normal"/>
    <w:uiPriority w:val="3"/>
    <w:semiHidden/>
    <w:rsid w:val="00A95A06"/>
    <w:rPr>
      <w:sz w:val="20"/>
    </w:rPr>
  </w:style>
  <w:style w:type="paragraph" w:customStyle="1" w:styleId="IllustrateLeft">
    <w:name w:val="±IllustrateLeft"/>
    <w:basedOn w:val="Ingenafstand"/>
    <w:uiPriority w:val="33"/>
    <w:semiHidden/>
    <w:rsid w:val="00E934FA"/>
  </w:style>
  <w:style w:type="paragraph" w:customStyle="1" w:styleId="IllustrateCentre">
    <w:name w:val="±IllustrateCentre"/>
    <w:basedOn w:val="IllustrateLeft"/>
    <w:uiPriority w:val="33"/>
    <w:semiHidden/>
    <w:rsid w:val="00E934FA"/>
    <w:pPr>
      <w:jc w:val="center"/>
    </w:pPr>
  </w:style>
  <w:style w:type="paragraph" w:customStyle="1" w:styleId="IllustrateRight">
    <w:name w:val="±IllustrateRight"/>
    <w:basedOn w:val="IllustrateLeft"/>
    <w:uiPriority w:val="33"/>
    <w:semiHidden/>
    <w:rsid w:val="00E934FA"/>
    <w:pPr>
      <w:jc w:val="right"/>
    </w:pPr>
  </w:style>
  <w:style w:type="paragraph" w:customStyle="1" w:styleId="Hidden">
    <w:name w:val="±Hidden"/>
    <w:basedOn w:val="Ingenafstand"/>
    <w:uiPriority w:val="33"/>
    <w:semiHidden/>
    <w:rsid w:val="00E934FA"/>
    <w:pPr>
      <w:framePr w:wrap="around" w:vAnchor="page" w:hAnchor="page" w:xAlign="right" w:yAlign="bottom"/>
    </w:pPr>
    <w:rPr>
      <w:color w:val="C00000"/>
    </w:rPr>
  </w:style>
  <w:style w:type="paragraph" w:customStyle="1" w:styleId="SummaryText">
    <w:name w:val="±SummaryText"/>
    <w:basedOn w:val="Normal"/>
    <w:next w:val="Normal"/>
    <w:uiPriority w:val="28"/>
    <w:semiHidden/>
    <w:qFormat/>
    <w:rsid w:val="00E934FA"/>
    <w:rPr>
      <w:sz w:val="24"/>
    </w:rPr>
  </w:style>
  <w:style w:type="paragraph" w:customStyle="1" w:styleId="KeyMsgText">
    <w:name w:val="±KeyMsgText"/>
    <w:basedOn w:val="Normal"/>
    <w:uiPriority w:val="32"/>
    <w:semiHidden/>
    <w:rsid w:val="00E934FA"/>
    <w:pPr>
      <w:spacing w:after="60"/>
    </w:pPr>
    <w:rPr>
      <w:sz w:val="24"/>
    </w:rPr>
  </w:style>
  <w:style w:type="paragraph" w:customStyle="1" w:styleId="KeyMsgHead">
    <w:name w:val="±KeyMsgHead"/>
    <w:basedOn w:val="KeyMsgText"/>
    <w:uiPriority w:val="32"/>
    <w:semiHidden/>
    <w:rsid w:val="00E934FA"/>
    <w:pPr>
      <w:keepNext/>
      <w:spacing w:before="60"/>
    </w:pPr>
    <w:rPr>
      <w:b/>
    </w:rPr>
  </w:style>
  <w:style w:type="paragraph" w:customStyle="1" w:styleId="AlphaNumBullet1">
    <w:name w:val="±AlphaNumBullet1"/>
    <w:basedOn w:val="Normal"/>
    <w:uiPriority w:val="1"/>
    <w:qFormat/>
    <w:rsid w:val="00F416F9"/>
    <w:pPr>
      <w:keepLines/>
      <w:numPr>
        <w:numId w:val="3"/>
      </w:numPr>
      <w:spacing w:before="60" w:after="60"/>
      <w:ind w:left="227" w:hanging="227"/>
    </w:pPr>
  </w:style>
  <w:style w:type="paragraph" w:customStyle="1" w:styleId="AlphaNumBullet2">
    <w:name w:val="±AlphaNumBullet2"/>
    <w:basedOn w:val="Normal"/>
    <w:uiPriority w:val="1"/>
    <w:rsid w:val="000C09FA"/>
    <w:pPr>
      <w:keepLines/>
      <w:numPr>
        <w:ilvl w:val="1"/>
        <w:numId w:val="3"/>
      </w:numPr>
      <w:spacing w:before="60" w:after="60"/>
    </w:pPr>
  </w:style>
  <w:style w:type="paragraph" w:customStyle="1" w:styleId="AlphaNumBullet3">
    <w:name w:val="±AlphaNumBullet3"/>
    <w:basedOn w:val="Normal"/>
    <w:uiPriority w:val="1"/>
    <w:rsid w:val="000C09FA"/>
    <w:pPr>
      <w:keepLines/>
      <w:numPr>
        <w:ilvl w:val="2"/>
        <w:numId w:val="3"/>
      </w:numPr>
      <w:spacing w:before="60" w:after="60"/>
      <w:ind w:left="1020" w:hanging="340"/>
    </w:pPr>
  </w:style>
  <w:style w:type="table" w:customStyle="1" w:styleId="HowdenTable">
    <w:name w:val="±Howden_Table"/>
    <w:basedOn w:val="Tabel-Normal"/>
    <w:uiPriority w:val="99"/>
    <w:rsid w:val="00BC0702"/>
    <w:pPr>
      <w:spacing w:before="60" w:after="60"/>
    </w:pPr>
    <w:tblPr>
      <w:tblStyleRowBandSize w:val="1"/>
      <w:tblBorders>
        <w:insideV w:val="single" w:sz="2" w:space="0" w:color="000000" w:themeColor="text1"/>
      </w:tblBorders>
    </w:tblPr>
    <w:tblStylePr w:type="firstRow">
      <w:rPr>
        <w:rFonts w:asciiTheme="majorHAnsi" w:hAnsiTheme="majorHAnsi"/>
        <w:b/>
      </w:rPr>
      <w:tblPr/>
      <w:trPr>
        <w:tblHeader/>
      </w:trPr>
    </w:tblStylePr>
    <w:tblStylePr w:type="firstCol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F6F6" w:themeFill="background2"/>
      </w:tcPr>
    </w:tblStylePr>
  </w:style>
  <w:style w:type="paragraph" w:customStyle="1" w:styleId="QuoteText">
    <w:name w:val="±QuoteText"/>
    <w:basedOn w:val="Normal"/>
    <w:uiPriority w:val="32"/>
    <w:semiHidden/>
    <w:rsid w:val="00E934FA"/>
    <w:pPr>
      <w:keepNext/>
    </w:pPr>
    <w:rPr>
      <w:sz w:val="24"/>
    </w:rPr>
  </w:style>
  <w:style w:type="numbering" w:customStyle="1" w:styleId="SecListStyle">
    <w:name w:val="±SecListStyle"/>
    <w:uiPriority w:val="99"/>
    <w:rsid w:val="00256960"/>
    <w:pPr>
      <w:numPr>
        <w:numId w:val="4"/>
      </w:numPr>
    </w:pPr>
  </w:style>
  <w:style w:type="paragraph" w:customStyle="1" w:styleId="Source">
    <w:name w:val="±Source"/>
    <w:basedOn w:val="Normal"/>
    <w:next w:val="Normal"/>
    <w:uiPriority w:val="29"/>
    <w:semiHidden/>
    <w:rsid w:val="00E934FA"/>
    <w:pPr>
      <w:spacing w:before="60" w:after="60"/>
      <w:ind w:left="680" w:hanging="680"/>
    </w:pPr>
    <w:rPr>
      <w:rFonts w:eastAsia="Calibri"/>
      <w:i/>
    </w:rPr>
  </w:style>
  <w:style w:type="paragraph" w:customStyle="1" w:styleId="SourceWide">
    <w:name w:val="±SourceWide"/>
    <w:basedOn w:val="Source"/>
    <w:next w:val="Normal"/>
    <w:uiPriority w:val="29"/>
    <w:semiHidden/>
    <w:rsid w:val="00E934FA"/>
    <w:pPr>
      <w:ind w:left="-2552"/>
    </w:pPr>
  </w:style>
  <w:style w:type="paragraph" w:customStyle="1" w:styleId="Spacer">
    <w:name w:val="±Spacer"/>
    <w:basedOn w:val="Ingenafstand"/>
    <w:semiHidden/>
    <w:rsid w:val="00E934FA"/>
    <w:rPr>
      <w:rFonts w:ascii="Arial" w:hAnsi="Arial"/>
      <w:sz w:val="2"/>
    </w:rPr>
  </w:style>
  <w:style w:type="paragraph" w:customStyle="1" w:styleId="TableTextLeft">
    <w:name w:val="±TableTextLeft"/>
    <w:basedOn w:val="Normal"/>
    <w:uiPriority w:val="31"/>
    <w:semiHidden/>
    <w:qFormat/>
    <w:rsid w:val="00E934FA"/>
    <w:pPr>
      <w:spacing w:before="40" w:after="40"/>
    </w:pPr>
  </w:style>
  <w:style w:type="paragraph" w:customStyle="1" w:styleId="TableBullet1">
    <w:name w:val="±TableBullet1"/>
    <w:basedOn w:val="TableTextLeft"/>
    <w:uiPriority w:val="31"/>
    <w:semiHidden/>
    <w:rsid w:val="00E934FA"/>
    <w:pPr>
      <w:numPr>
        <w:numId w:val="5"/>
      </w:numPr>
    </w:pPr>
    <w:rPr>
      <w:rFonts w:eastAsia="Calibri"/>
    </w:rPr>
  </w:style>
  <w:style w:type="paragraph" w:customStyle="1" w:styleId="TableBullet2">
    <w:name w:val="±TableBullet2"/>
    <w:basedOn w:val="TableTextLeft"/>
    <w:uiPriority w:val="31"/>
    <w:semiHidden/>
    <w:rsid w:val="00E934FA"/>
    <w:pPr>
      <w:numPr>
        <w:ilvl w:val="1"/>
        <w:numId w:val="5"/>
      </w:numPr>
    </w:pPr>
  </w:style>
  <w:style w:type="paragraph" w:customStyle="1" w:styleId="TableBullet3">
    <w:name w:val="±TableBullet3"/>
    <w:basedOn w:val="TableTextLeft"/>
    <w:uiPriority w:val="31"/>
    <w:semiHidden/>
    <w:rsid w:val="00E934FA"/>
    <w:pPr>
      <w:numPr>
        <w:ilvl w:val="2"/>
        <w:numId w:val="5"/>
      </w:numPr>
    </w:pPr>
  </w:style>
  <w:style w:type="paragraph" w:customStyle="1" w:styleId="TableHeadingLeft">
    <w:name w:val="±TableHeadingLeft"/>
    <w:basedOn w:val="TableTextLeft"/>
    <w:uiPriority w:val="31"/>
    <w:semiHidden/>
    <w:rsid w:val="00E934FA"/>
    <w:pPr>
      <w:keepNext/>
    </w:pPr>
    <w:rPr>
      <w:b/>
      <w:szCs w:val="26"/>
    </w:rPr>
  </w:style>
  <w:style w:type="paragraph" w:customStyle="1" w:styleId="TableHeadingCentre">
    <w:name w:val="±TableHeadingCentre"/>
    <w:basedOn w:val="TableHeadingLeft"/>
    <w:uiPriority w:val="31"/>
    <w:semiHidden/>
    <w:rsid w:val="00E934FA"/>
    <w:pPr>
      <w:jc w:val="center"/>
    </w:pPr>
  </w:style>
  <w:style w:type="paragraph" w:customStyle="1" w:styleId="TableHeadingRight">
    <w:name w:val="±TableHeadingRight"/>
    <w:basedOn w:val="TableHeadingLeft"/>
    <w:uiPriority w:val="31"/>
    <w:semiHidden/>
    <w:rsid w:val="00E934FA"/>
    <w:pPr>
      <w:jc w:val="right"/>
    </w:pPr>
  </w:style>
  <w:style w:type="table" w:customStyle="1" w:styleId="TableNormal">
    <w:name w:val="±TableNormal"/>
    <w:basedOn w:val="Tabel-Normal"/>
    <w:semiHidden/>
    <w:rsid w:val="00E934FA"/>
    <w:rPr>
      <w:rFonts w:cs="Arial"/>
      <w:color w:val="3572BB"/>
    </w:rPr>
    <w:tblPr/>
  </w:style>
  <w:style w:type="paragraph" w:customStyle="1" w:styleId="TableTextCentre">
    <w:name w:val="±TableTextCentre"/>
    <w:basedOn w:val="TableTextLeft"/>
    <w:uiPriority w:val="31"/>
    <w:semiHidden/>
    <w:rsid w:val="00E934FA"/>
    <w:pPr>
      <w:jc w:val="center"/>
    </w:pPr>
  </w:style>
  <w:style w:type="paragraph" w:customStyle="1" w:styleId="TableTextRight">
    <w:name w:val="±TableTextRight"/>
    <w:basedOn w:val="TableTextLeft"/>
    <w:uiPriority w:val="31"/>
    <w:semiHidden/>
    <w:qFormat/>
    <w:rsid w:val="00E934FA"/>
    <w:pPr>
      <w:jc w:val="right"/>
    </w:pPr>
  </w:style>
  <w:style w:type="paragraph" w:customStyle="1" w:styleId="TableTotalLeft">
    <w:name w:val="±TableTotalLeft"/>
    <w:basedOn w:val="TableTextLeft"/>
    <w:uiPriority w:val="31"/>
    <w:semiHidden/>
    <w:rsid w:val="00E934FA"/>
    <w:rPr>
      <w:b/>
    </w:rPr>
  </w:style>
  <w:style w:type="paragraph" w:customStyle="1" w:styleId="TableTotalCentre">
    <w:name w:val="±TableTotalCentre"/>
    <w:basedOn w:val="TableTotalLeft"/>
    <w:uiPriority w:val="31"/>
    <w:semiHidden/>
    <w:rsid w:val="00E934FA"/>
    <w:pPr>
      <w:framePr w:wrap="around" w:vAnchor="page" w:hAnchor="margin" w:y="1135"/>
      <w:suppressOverlap/>
      <w:jc w:val="center"/>
    </w:pPr>
  </w:style>
  <w:style w:type="paragraph" w:customStyle="1" w:styleId="TableTotalRight">
    <w:name w:val="±TableTotalRight"/>
    <w:basedOn w:val="TableTotalLeft"/>
    <w:uiPriority w:val="31"/>
    <w:semiHidden/>
    <w:rsid w:val="00E934FA"/>
    <w:pPr>
      <w:framePr w:wrap="around" w:vAnchor="page" w:hAnchor="margin" w:y="1135"/>
      <w:suppressOverlap/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E934FA"/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5A06"/>
    <w:rPr>
      <w:rFonts w:ascii="Tahoma" w:hAnsi="Tahoma" w:cs="Tahoma"/>
      <w:color w:val="808080" w:themeColor="background1" w:themeShade="80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rsid w:val="00E934F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E934FA"/>
    <w:rPr>
      <w:rFonts w:ascii="Arial" w:hAnsi="Arial"/>
      <w:color w:val="auto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95A06"/>
    <w:rPr>
      <w:rFonts w:ascii="Arial" w:hAnsi="Arial"/>
      <w:color w:val="auto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E934F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95A06"/>
    <w:rPr>
      <w:rFonts w:ascii="Arial" w:hAnsi="Arial"/>
      <w:b/>
      <w:bCs/>
      <w:color w:val="auto"/>
    </w:rPr>
  </w:style>
  <w:style w:type="character" w:styleId="BesgtLink">
    <w:name w:val="FollowedHyperlink"/>
    <w:aliases w:val="±FollowedHyperlink"/>
    <w:basedOn w:val="Standardskrifttypeiafsnit"/>
    <w:uiPriority w:val="37"/>
    <w:semiHidden/>
    <w:rsid w:val="00256960"/>
    <w:rPr>
      <w:color w:val="7CE0D3" w:themeColor="followedHyperlink"/>
      <w:u w:val="none"/>
    </w:rPr>
  </w:style>
  <w:style w:type="paragraph" w:styleId="Sidefod">
    <w:name w:val="footer"/>
    <w:aliases w:val="±Footer"/>
    <w:basedOn w:val="Ingenafstand"/>
    <w:link w:val="SidefodTegn"/>
    <w:uiPriority w:val="36"/>
    <w:semiHidden/>
    <w:rsid w:val="00931834"/>
    <w:rPr>
      <w:rFonts w:asciiTheme="majorHAnsi" w:hAnsiTheme="majorHAnsi"/>
      <w:sz w:val="16"/>
    </w:rPr>
  </w:style>
  <w:style w:type="character" w:customStyle="1" w:styleId="SidefodTegn">
    <w:name w:val="Sidefod Tegn"/>
    <w:aliases w:val="±Footer Tegn"/>
    <w:basedOn w:val="Standardskrifttypeiafsnit"/>
    <w:link w:val="Sidefod"/>
    <w:uiPriority w:val="36"/>
    <w:semiHidden/>
    <w:rsid w:val="00A95A06"/>
    <w:rPr>
      <w:rFonts w:asciiTheme="majorHAnsi" w:hAnsiTheme="majorHAnsi" w:cs="Arial"/>
      <w:sz w:val="16"/>
    </w:rPr>
  </w:style>
  <w:style w:type="character" w:styleId="Fodnotehenvisning">
    <w:name w:val="footnote reference"/>
    <w:basedOn w:val="Standardskrifttypeiafsnit"/>
    <w:uiPriority w:val="35"/>
    <w:semiHidden/>
    <w:rsid w:val="001F0F66"/>
    <w:rPr>
      <w:rFonts w:asciiTheme="minorHAnsi" w:hAnsiTheme="minorHAnsi"/>
      <w:b/>
      <w:vertAlign w:val="superscript"/>
    </w:rPr>
  </w:style>
  <w:style w:type="paragraph" w:styleId="Fodnotetekst">
    <w:name w:val="footnote text"/>
    <w:aliases w:val="±FootnoteText"/>
    <w:basedOn w:val="Ingenafstand"/>
    <w:link w:val="FodnotetekstTegn"/>
    <w:uiPriority w:val="35"/>
    <w:semiHidden/>
    <w:rsid w:val="00E934FA"/>
    <w:pPr>
      <w:spacing w:before="60"/>
      <w:ind w:left="284" w:hanging="284"/>
    </w:pPr>
    <w:rPr>
      <w:sz w:val="18"/>
    </w:rPr>
  </w:style>
  <w:style w:type="character" w:customStyle="1" w:styleId="FodnotetekstTegn">
    <w:name w:val="Fodnotetekst Tegn"/>
    <w:aliases w:val="±FootnoteText Tegn"/>
    <w:basedOn w:val="Standardskrifttypeiafsnit"/>
    <w:link w:val="Fodnotetekst"/>
    <w:uiPriority w:val="35"/>
    <w:semiHidden/>
    <w:rsid w:val="00A95A06"/>
    <w:rPr>
      <w:rFonts w:cs="Arial"/>
      <w:sz w:val="18"/>
    </w:rPr>
  </w:style>
  <w:style w:type="paragraph" w:styleId="Sidehoved">
    <w:name w:val="header"/>
    <w:aliases w:val="±Header"/>
    <w:basedOn w:val="Ingenafstand"/>
    <w:link w:val="SidehovedTegn"/>
    <w:uiPriority w:val="99"/>
    <w:rsid w:val="00BC1AFF"/>
    <w:rPr>
      <w:sz w:val="16"/>
    </w:rPr>
  </w:style>
  <w:style w:type="character" w:customStyle="1" w:styleId="SidehovedTegn">
    <w:name w:val="Sidehoved Tegn"/>
    <w:aliases w:val="±Header Tegn"/>
    <w:basedOn w:val="Standardskrifttypeiafsnit"/>
    <w:link w:val="Sidehoved"/>
    <w:uiPriority w:val="99"/>
    <w:rsid w:val="00BC1AFF"/>
    <w:rPr>
      <w:rFonts w:cs="Arial"/>
      <w:sz w:val="16"/>
    </w:rPr>
  </w:style>
  <w:style w:type="character" w:customStyle="1" w:styleId="Overskrift1Tegn">
    <w:name w:val="Overskrift 1 Tegn"/>
    <w:aliases w:val="±Head1 Tegn"/>
    <w:basedOn w:val="Standardskrifttypeiafsnit"/>
    <w:link w:val="Overskrift1"/>
    <w:uiPriority w:val="4"/>
    <w:rsid w:val="007F7FF5"/>
    <w:rPr>
      <w:rFonts w:cs="Arial"/>
      <w:b/>
      <w:sz w:val="24"/>
    </w:rPr>
  </w:style>
  <w:style w:type="character" w:customStyle="1" w:styleId="Overskrift2Tegn">
    <w:name w:val="Overskrift 2 Tegn"/>
    <w:aliases w:val="±Head2 Tegn"/>
    <w:basedOn w:val="Standardskrifttypeiafsnit"/>
    <w:link w:val="Overskrift2"/>
    <w:uiPriority w:val="4"/>
    <w:rsid w:val="007F7FF5"/>
    <w:rPr>
      <w:rFonts w:cs="Arial"/>
      <w:b/>
    </w:rPr>
  </w:style>
  <w:style w:type="character" w:customStyle="1" w:styleId="Overskrift3Tegn">
    <w:name w:val="Overskrift 3 Tegn"/>
    <w:aliases w:val="±Head3 Tegn"/>
    <w:basedOn w:val="Standardskrifttypeiafsnit"/>
    <w:link w:val="Overskrift3"/>
    <w:uiPriority w:val="4"/>
    <w:semiHidden/>
    <w:rsid w:val="00A95A06"/>
    <w:rPr>
      <w:rFonts w:cs="Arial"/>
    </w:rPr>
  </w:style>
  <w:style w:type="character" w:customStyle="1" w:styleId="Overskrift4Tegn">
    <w:name w:val="Overskrift 4 Tegn"/>
    <w:aliases w:val="±Head4 Tegn"/>
    <w:basedOn w:val="Standardskrifttypeiafsnit"/>
    <w:link w:val="Overskrift4"/>
    <w:uiPriority w:val="4"/>
    <w:semiHidden/>
    <w:rsid w:val="00A95A06"/>
    <w:rPr>
      <w:rFonts w:cs="Arial"/>
    </w:rPr>
  </w:style>
  <w:style w:type="character" w:customStyle="1" w:styleId="Overskrift5Tegn">
    <w:name w:val="Overskrift 5 Tegn"/>
    <w:aliases w:val="±Head5 Tegn"/>
    <w:basedOn w:val="Standardskrifttypeiafsnit"/>
    <w:link w:val="Overskrift5"/>
    <w:uiPriority w:val="4"/>
    <w:semiHidden/>
    <w:rsid w:val="00A95A06"/>
    <w:rPr>
      <w:rFonts w:eastAsiaTheme="majorEastAsia" w:cstheme="majorBidi"/>
    </w:rPr>
  </w:style>
  <w:style w:type="character" w:customStyle="1" w:styleId="Overskrift6Tegn">
    <w:name w:val="Overskrift 6 Tegn"/>
    <w:aliases w:val="±Head6 Tegn"/>
    <w:basedOn w:val="Standardskrifttypeiafsnit"/>
    <w:link w:val="Overskrift6"/>
    <w:uiPriority w:val="4"/>
    <w:semiHidden/>
    <w:rsid w:val="00A95A06"/>
    <w:rPr>
      <w:rFonts w:eastAsiaTheme="majorEastAsia" w:cstheme="majorBidi"/>
      <w:i/>
      <w:iCs/>
    </w:rPr>
  </w:style>
  <w:style w:type="character" w:customStyle="1" w:styleId="Overskrift7Tegn">
    <w:name w:val="Overskrift 7 Tegn"/>
    <w:aliases w:val="±Head7 Tegn"/>
    <w:basedOn w:val="Standardskrifttypeiafsnit"/>
    <w:link w:val="Overskrift7"/>
    <w:uiPriority w:val="4"/>
    <w:semiHidden/>
    <w:rsid w:val="00A95A06"/>
    <w:rPr>
      <w:rFonts w:eastAsiaTheme="majorEastAsia" w:cstheme="majorBidi"/>
      <w:iCs/>
    </w:rPr>
  </w:style>
  <w:style w:type="character" w:customStyle="1" w:styleId="Overskrift8Tegn">
    <w:name w:val="Overskrift 8 Tegn"/>
    <w:aliases w:val="±Head8 Tegn"/>
    <w:basedOn w:val="Standardskrifttypeiafsnit"/>
    <w:link w:val="Overskrift8"/>
    <w:uiPriority w:val="4"/>
    <w:semiHidden/>
    <w:rsid w:val="00A95A06"/>
    <w:rPr>
      <w:rFonts w:eastAsiaTheme="majorEastAsia" w:cstheme="majorBidi"/>
      <w:b/>
    </w:rPr>
  </w:style>
  <w:style w:type="character" w:customStyle="1" w:styleId="Overskrift9Tegn">
    <w:name w:val="Overskrift 9 Tegn"/>
    <w:aliases w:val="±Head9 Tegn"/>
    <w:basedOn w:val="Standardskrifttypeiafsnit"/>
    <w:link w:val="Overskrift9"/>
    <w:uiPriority w:val="4"/>
    <w:semiHidden/>
    <w:rsid w:val="00A95A06"/>
    <w:rPr>
      <w:rFonts w:eastAsiaTheme="majorEastAsia" w:cstheme="majorBidi"/>
      <w:b/>
      <w:i/>
      <w:iCs/>
    </w:rPr>
  </w:style>
  <w:style w:type="character" w:styleId="Hyperlink">
    <w:name w:val="Hyperlink"/>
    <w:aliases w:val="±HyperLink"/>
    <w:basedOn w:val="Standardskrifttypeiafsnit"/>
    <w:uiPriority w:val="99"/>
    <w:rsid w:val="00256960"/>
    <w:rPr>
      <w:color w:val="0857C3"/>
      <w:u w:val="none"/>
    </w:rPr>
  </w:style>
  <w:style w:type="paragraph" w:styleId="Listeafsnit">
    <w:name w:val="List Paragraph"/>
    <w:aliases w:val="Opstilling med punkttegn"/>
    <w:basedOn w:val="Normal"/>
    <w:uiPriority w:val="34"/>
    <w:qFormat/>
    <w:rsid w:val="00E934FA"/>
    <w:pPr>
      <w:ind w:left="720"/>
      <w:contextualSpacing/>
    </w:pPr>
  </w:style>
  <w:style w:type="table" w:styleId="Mediumskygge2-farve1">
    <w:name w:val="Medium Shading 2 Accent 1"/>
    <w:basedOn w:val="Tabel-Normal"/>
    <w:uiPriority w:val="64"/>
    <w:rsid w:val="00E934FA"/>
    <w:rPr>
      <w:rFonts w:cs="Arial"/>
      <w:color w:val="808080" w:themeColor="background1" w:themeShade="8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3F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3F3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3F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dsholdertekst">
    <w:name w:val="Placeholder Text"/>
    <w:basedOn w:val="Standardskrifttypeiafsnit"/>
    <w:uiPriority w:val="99"/>
    <w:semiHidden/>
    <w:rsid w:val="00E934FA"/>
    <w:rPr>
      <w:color w:val="808080"/>
    </w:rPr>
  </w:style>
  <w:style w:type="table" w:styleId="Tabel-Gitter">
    <w:name w:val="Table Grid"/>
    <w:basedOn w:val="Tabel-Normal"/>
    <w:uiPriority w:val="39"/>
    <w:rsid w:val="00CF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overfigurer">
    <w:name w:val="table of figures"/>
    <w:basedOn w:val="Normal"/>
    <w:next w:val="Normal"/>
    <w:uiPriority w:val="99"/>
    <w:semiHidden/>
    <w:rsid w:val="00E934FA"/>
    <w:pPr>
      <w:tabs>
        <w:tab w:val="left" w:pos="1276"/>
        <w:tab w:val="right" w:leader="dot" w:pos="9911"/>
      </w:tabs>
      <w:spacing w:before="40" w:after="40" w:line="276" w:lineRule="auto"/>
      <w:ind w:left="1276" w:right="709" w:hanging="1276"/>
    </w:pPr>
    <w:rPr>
      <w:rFonts w:cs="System"/>
      <w:noProof/>
      <w:color w:val="9D9D9D" w:themeColor="text2"/>
      <w:szCs w:val="21"/>
    </w:rPr>
  </w:style>
  <w:style w:type="paragraph" w:styleId="Indholdsfortegnelse1">
    <w:name w:val="toc 1"/>
    <w:aliases w:val="±Heads1"/>
    <w:basedOn w:val="Ingenafstand"/>
    <w:next w:val="Normal"/>
    <w:uiPriority w:val="39"/>
    <w:rsid w:val="00E934FA"/>
    <w:pPr>
      <w:spacing w:before="240" w:after="120"/>
    </w:pPr>
    <w:rPr>
      <w:rFonts w:cstheme="minorHAnsi"/>
      <w:b/>
      <w:bCs/>
    </w:rPr>
  </w:style>
  <w:style w:type="paragraph" w:styleId="Indholdsfortegnelse2">
    <w:name w:val="toc 2"/>
    <w:aliases w:val="±Heads2"/>
    <w:basedOn w:val="Indholdsfortegnelse1"/>
    <w:next w:val="Normal"/>
    <w:uiPriority w:val="39"/>
    <w:rsid w:val="00E934FA"/>
    <w:pPr>
      <w:spacing w:before="120" w:after="0"/>
      <w:ind w:left="200"/>
    </w:pPr>
    <w:rPr>
      <w:b w:val="0"/>
      <w:bCs w:val="0"/>
      <w:i/>
      <w:iCs/>
    </w:rPr>
  </w:style>
  <w:style w:type="paragraph" w:styleId="Indholdsfortegnelse3">
    <w:name w:val="toc 3"/>
    <w:aliases w:val="±Heads3"/>
    <w:basedOn w:val="Indholdsfortegnelse2"/>
    <w:next w:val="Normal"/>
    <w:uiPriority w:val="39"/>
    <w:rsid w:val="00B31E7A"/>
    <w:pPr>
      <w:spacing w:before="60"/>
      <w:ind w:left="403"/>
    </w:pPr>
    <w:rPr>
      <w:i w:val="0"/>
      <w:iCs w:val="0"/>
    </w:rPr>
  </w:style>
  <w:style w:type="paragraph" w:styleId="Indholdsfortegnelse4">
    <w:name w:val="toc 4"/>
    <w:aliases w:val="±Heads4"/>
    <w:basedOn w:val="Indholdsfortegnelse3"/>
    <w:next w:val="Normal"/>
    <w:uiPriority w:val="39"/>
    <w:semiHidden/>
    <w:rsid w:val="00B31E7A"/>
    <w:pPr>
      <w:ind w:left="601"/>
    </w:pPr>
  </w:style>
  <w:style w:type="paragraph" w:styleId="Indholdsfortegnelse5">
    <w:name w:val="toc 5"/>
    <w:aliases w:val="±NoNumHeads"/>
    <w:basedOn w:val="Indholdsfortegnelse1"/>
    <w:next w:val="Normal"/>
    <w:uiPriority w:val="39"/>
    <w:semiHidden/>
    <w:rsid w:val="00B31E7A"/>
    <w:pPr>
      <w:spacing w:before="60" w:after="0"/>
      <w:ind w:left="799"/>
    </w:pPr>
    <w:rPr>
      <w:b w:val="0"/>
      <w:bCs w:val="0"/>
    </w:rPr>
  </w:style>
  <w:style w:type="paragraph" w:styleId="Indholdsfortegnelse6">
    <w:name w:val="toc 6"/>
    <w:aliases w:val="±AppDiv"/>
    <w:basedOn w:val="Indholdsfortegnelse1"/>
    <w:next w:val="Normal"/>
    <w:uiPriority w:val="39"/>
    <w:semiHidden/>
    <w:rsid w:val="00B31E7A"/>
    <w:pPr>
      <w:spacing w:before="60" w:after="0"/>
      <w:ind w:left="998"/>
    </w:pPr>
    <w:rPr>
      <w:b w:val="0"/>
      <w:bCs w:val="0"/>
    </w:rPr>
  </w:style>
  <w:style w:type="paragraph" w:styleId="Indholdsfortegnelse7">
    <w:name w:val="toc 7"/>
    <w:aliases w:val="±AppHeads1"/>
    <w:basedOn w:val="Indholdsfortegnelse1"/>
    <w:next w:val="Normal"/>
    <w:uiPriority w:val="39"/>
    <w:semiHidden/>
    <w:rsid w:val="00B31E7A"/>
    <w:pPr>
      <w:spacing w:before="60" w:after="0"/>
      <w:ind w:left="1202"/>
    </w:pPr>
    <w:rPr>
      <w:b w:val="0"/>
      <w:bCs w:val="0"/>
    </w:rPr>
  </w:style>
  <w:style w:type="paragraph" w:styleId="Indholdsfortegnelse8">
    <w:name w:val="toc 8"/>
    <w:aliases w:val="±AppHeads2"/>
    <w:basedOn w:val="Indholdsfortegnelse2"/>
    <w:next w:val="Normal"/>
    <w:uiPriority w:val="39"/>
    <w:semiHidden/>
    <w:rsid w:val="00B31E7A"/>
    <w:pPr>
      <w:spacing w:before="60"/>
      <w:ind w:left="1400"/>
    </w:pPr>
    <w:rPr>
      <w:i w:val="0"/>
      <w:iCs w:val="0"/>
    </w:rPr>
  </w:style>
  <w:style w:type="paragraph" w:styleId="Indholdsfortegnelse9">
    <w:name w:val="toc 9"/>
    <w:aliases w:val="±AppHeads3"/>
    <w:basedOn w:val="Indholdsfortegnelse3"/>
    <w:next w:val="Normal"/>
    <w:uiPriority w:val="39"/>
    <w:semiHidden/>
    <w:rsid w:val="00B31E7A"/>
    <w:pPr>
      <w:ind w:left="1599"/>
    </w:pPr>
  </w:style>
  <w:style w:type="paragraph" w:styleId="Overskrift">
    <w:name w:val="TOC Heading"/>
    <w:aliases w:val="Overskrift Indholdsfortegnelse"/>
    <w:basedOn w:val="Overskrift1"/>
    <w:next w:val="Normal"/>
    <w:uiPriority w:val="39"/>
    <w:qFormat/>
    <w:rsid w:val="00E934FA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paragraph" w:styleId="Korrektur">
    <w:name w:val="Revision"/>
    <w:hidden/>
    <w:uiPriority w:val="99"/>
    <w:semiHidden/>
    <w:rsid w:val="00B7403B"/>
    <w:rPr>
      <w:rFonts w:cs="Arial"/>
      <w:color w:val="808080" w:themeColor="background1" w:themeShade="80"/>
    </w:rPr>
  </w:style>
  <w:style w:type="numbering" w:customStyle="1" w:styleId="Aktuelliste3">
    <w:name w:val="Aktuel liste3"/>
    <w:uiPriority w:val="99"/>
    <w:rsid w:val="00F06F0A"/>
    <w:pPr>
      <w:numPr>
        <w:numId w:val="18"/>
      </w:numPr>
    </w:pPr>
  </w:style>
  <w:style w:type="numbering" w:customStyle="1" w:styleId="Aktuelliste7">
    <w:name w:val="Aktuel liste7"/>
    <w:uiPriority w:val="99"/>
    <w:rsid w:val="00F06F0A"/>
    <w:pPr>
      <w:numPr>
        <w:numId w:val="19"/>
      </w:numPr>
    </w:pPr>
  </w:style>
  <w:style w:type="paragraph" w:styleId="Brdtekst">
    <w:name w:val="Body Text"/>
    <w:basedOn w:val="Normal"/>
    <w:link w:val="BrdtekstTegn"/>
    <w:uiPriority w:val="99"/>
    <w:unhideWhenUsed/>
    <w:rsid w:val="000534E6"/>
    <w:pPr>
      <w:spacing w:before="0" w:after="120"/>
    </w:pPr>
    <w:rPr>
      <w:rFonts w:ascii="Arial" w:hAnsi="Arial"/>
      <w:color w:val="auto"/>
      <w:szCs w:val="24"/>
    </w:rPr>
  </w:style>
  <w:style w:type="character" w:customStyle="1" w:styleId="BrdtekstTegn">
    <w:name w:val="Brødtekst Tegn"/>
    <w:basedOn w:val="Standardskrifttypeiafsnit"/>
    <w:link w:val="Brdtekst"/>
    <w:uiPriority w:val="99"/>
    <w:rsid w:val="000534E6"/>
    <w:rPr>
      <w:rFonts w:ascii="Arial" w:hAnsi="Arial"/>
      <w:color w:val="auto"/>
      <w:szCs w:val="24"/>
      <w:lang w:val="da-DK"/>
    </w:rPr>
  </w:style>
  <w:style w:type="paragraph" w:customStyle="1" w:styleId="Tal-indrykning">
    <w:name w:val="Tal-indrykning"/>
    <w:basedOn w:val="Normal"/>
    <w:uiPriority w:val="9"/>
    <w:qFormat/>
    <w:rsid w:val="00235B0E"/>
    <w:pPr>
      <w:keepNext/>
      <w:numPr>
        <w:numId w:val="23"/>
      </w:numPr>
      <w:spacing w:before="0" w:after="200"/>
    </w:pPr>
    <w:rPr>
      <w:rFonts w:ascii="Arial" w:hAnsi="Arial"/>
      <w:color w:val="auto"/>
      <w:szCs w:val="24"/>
    </w:rPr>
  </w:style>
  <w:style w:type="paragraph" w:styleId="Indeks3">
    <w:name w:val="index 3"/>
    <w:basedOn w:val="Normal"/>
    <w:next w:val="Normal"/>
    <w:autoRedefine/>
    <w:uiPriority w:val="99"/>
    <w:semiHidden/>
    <w:rsid w:val="00B31E7A"/>
    <w:pPr>
      <w:spacing w:before="0"/>
      <w:ind w:left="6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recea.sharepoint.com/sites/Assets/OfficeTemplates/Standard%20eksempel%20CreceaJoblife%202026.dotx" TargetMode="External"/></Relationships>
</file>

<file path=word/theme/theme1.xml><?xml version="1.0" encoding="utf-8"?>
<a:theme xmlns:a="http://schemas.openxmlformats.org/drawingml/2006/main" name="Howden">
  <a:themeElements>
    <a:clrScheme name="Howden">
      <a:dk1>
        <a:sysClr val="windowText" lastClr="000000"/>
      </a:dk1>
      <a:lt1>
        <a:sysClr val="window" lastClr="FFFFFF"/>
      </a:lt1>
      <a:dk2>
        <a:srgbClr val="9D9D9D"/>
      </a:dk2>
      <a:lt2>
        <a:srgbClr val="F6F6F6"/>
      </a:lt2>
      <a:accent1>
        <a:srgbClr val="173F35"/>
      </a:accent1>
      <a:accent2>
        <a:srgbClr val="E0EC89"/>
      </a:accent2>
      <a:accent3>
        <a:srgbClr val="0857C3"/>
      </a:accent3>
      <a:accent4>
        <a:srgbClr val="7CE0D3"/>
      </a:accent4>
      <a:accent5>
        <a:srgbClr val="3C0F11"/>
      </a:accent5>
      <a:accent6>
        <a:srgbClr val="F9423A"/>
      </a:accent6>
      <a:hlink>
        <a:srgbClr val="0857C3"/>
      </a:hlink>
      <a:folHlink>
        <a:srgbClr val="7CE0D3"/>
      </a:folHlink>
    </a:clrScheme>
    <a:fontScheme name="Howden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Poppy">
      <a:srgbClr val="F9423A"/>
    </a:custClr>
    <a:custClr name="Rosewood">
      <a:srgbClr val="3C0F11"/>
    </a:custClr>
    <a:custClr name="Mustard">
      <a:srgbClr val="FFBF3F"/>
    </a:custClr>
    <a:custClr name="Gold">
      <a:srgbClr val="998542"/>
    </a:custClr>
    <a:custClr name="Cobalt blue">
      <a:srgbClr val="0857C3"/>
    </a:custClr>
    <a:custClr name="Teal">
      <a:srgbClr val="7CE0D3"/>
    </a:custClr>
    <a:custClr name="Pistachio">
      <a:srgbClr val="E0EC89"/>
    </a:custClr>
    <a:custClr name="Moss green">
      <a:srgbClr val="173F35"/>
    </a:custClr>
    <a:custClr name="Black">
      <a:srgbClr val="000000"/>
    </a:custClr>
    <a:custClr name="Positive green">
      <a:srgbClr val="0DA20D"/>
    </a:custClr>
    <a:custClr name="Poppy 60%">
      <a:srgbClr val="FB8E89"/>
    </a:custClr>
    <a:custClr name="Rosewood 60%">
      <a:srgbClr val="8A6F70"/>
    </a:custClr>
    <a:custClr name="Mustard 60%">
      <a:srgbClr val="FFD98C"/>
    </a:custClr>
    <a:custClr name="Gold 60%">
      <a:srgbClr val="C2B68E"/>
    </a:custClr>
    <a:custClr name="Cobalt blue 60%">
      <a:srgbClr val="6B9ADB"/>
    </a:custClr>
    <a:custClr name="Teal 60%">
      <a:srgbClr val="B0ECE5"/>
    </a:custClr>
    <a:custClr name="Pistachio 60%">
      <a:srgbClr val="ECF4B8"/>
    </a:custClr>
    <a:custClr name="Moss green 60%">
      <a:srgbClr val="748C86"/>
    </a:custClr>
    <a:custClr name="Grey">
      <a:srgbClr val="9D9D9D"/>
    </a:custClr>
    <a:custClr name="Neutral amber">
      <a:srgbClr val="FAAA00"/>
    </a:custClr>
    <a:custClr name="Poppy 30%">
      <a:srgbClr val="FDC7C4"/>
    </a:custClr>
    <a:custClr name="Rosewood 30%">
      <a:srgbClr val="C5B7B8"/>
    </a:custClr>
    <a:custClr name="Mustard 30%">
      <a:srgbClr val="FFECC6"/>
    </a:custClr>
    <a:custClr name="Gold 30%">
      <a:srgbClr val="E1DBC7"/>
    </a:custClr>
    <a:custClr name="Cobalt blue 30%">
      <a:srgbClr val="B5CDED"/>
    </a:custClr>
    <a:custClr name="Teal 30%">
      <a:srgbClr val="D8F6F2"/>
    </a:custClr>
    <a:custClr name="Pistachio 30%">
      <a:srgbClr val="F6F9DC"/>
    </a:custClr>
    <a:custClr name="Moss green 30%">
      <a:srgbClr val="BAC6C3"/>
    </a:custClr>
    <a:custClr name="Soft white">
      <a:srgbClr val="F6F6F6"/>
    </a:custClr>
    <a:custClr name="Negative red">
      <a:srgbClr val="DC000F"/>
    </a:custClr>
    <a:custClr name="Poppy 10%">
      <a:srgbClr val="FEECEC"/>
    </a:custClr>
    <a:custClr name="Rosewood 10%">
      <a:srgbClr val="ECE7E8"/>
    </a:custClr>
    <a:custClr name="Mustard 10%">
      <a:srgbClr val="FFF9EC"/>
    </a:custClr>
    <a:custClr name="Gold 10%">
      <a:srgbClr val="F5F3EC"/>
    </a:custClr>
    <a:custClr name="Cobalt blue 10%">
      <a:srgbClr val="E7EFF9"/>
    </a:custClr>
    <a:custClr name="Teal 10%">
      <a:srgbClr val="F2FCFB"/>
    </a:custClr>
    <a:custClr name="Pistachio 10%">
      <a:srgbClr val="FCFDF3"/>
    </a:custClr>
    <a:custClr name="Moss green 10%">
      <a:srgbClr val="E8ECEB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Howden" id="{B3412574-DB37-4D7A-8B54-F34313D7722E}" vid="{5ED708B2-6E16-4516-8C00-1126EA2371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50DEC53D41947A444E7CC14F78848" ma:contentTypeVersion="4" ma:contentTypeDescription="Create a new document." ma:contentTypeScope="" ma:versionID="9766dac7f79620e8520496ea996393c2">
  <xsd:schema xmlns:xsd="http://www.w3.org/2001/XMLSchema" xmlns:xs="http://www.w3.org/2001/XMLSchema" xmlns:p="http://schemas.microsoft.com/office/2006/metadata/properties" xmlns:ns2="2ba2559e-7756-48c9-9894-b7ca2c77c734" targetNamespace="http://schemas.microsoft.com/office/2006/metadata/properties" ma:root="true" ma:fieldsID="706da46d286c408785088a0132a18ed1" ns2:_="">
    <xsd:import namespace="2ba2559e-7756-48c9-9894-b7ca2c77c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559e-7756-48c9-9894-b7ca2c77c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D87D4-8093-4863-AD18-E36B9D524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2559e-7756-48c9-9894-b7ca2c77c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6D01E-28DF-430D-8B80-B264FAA00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358D72-A070-4D97-8295-498169D514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C18577-807A-4B55-9269-7C0A32800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Standard%20eksempel%20CreceaJoblife%202026</Template>
  <TotalTime>0</TotalTime>
  <Pages>4</Pages>
  <Words>413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Katrine Hermansen</dc:creator>
  <cp:keywords/>
  <dc:description/>
  <cp:lastModifiedBy>Bente Dahl Pedersen</cp:lastModifiedBy>
  <cp:revision>2</cp:revision>
  <dcterms:created xsi:type="dcterms:W3CDTF">2026-09-01T07:59:00Z</dcterms:created>
  <dcterms:modified xsi:type="dcterms:W3CDTF">2026-09-01T07:59:00Z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0x01010038650DEC53D41947A444E7CC14F78848</vt:lpwstr>
  </property>
  <property fmtid="{D5CDD505-2E9C-101B-9397-08002B2CF9AE}" pid="3" name="MediaServiceImageTags">
    <vt:lpwstr/>
  </property>
  <property fmtid="{D5CDD505-2E9C-101B-9397-08002B2CF9AE}" pid="4" name="Order">
    <vt:r8>513400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